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050DE" w14:textId="43B5C185" w:rsidR="00A310F3" w:rsidRPr="009C71A4" w:rsidRDefault="00A310F3" w:rsidP="00202FB7">
      <w:pPr>
        <w:spacing w:before="480" w:after="0"/>
        <w:rPr>
          <w:rFonts w:cs="Arial"/>
          <w:b/>
          <w:sz w:val="22"/>
        </w:rPr>
      </w:pPr>
      <w:bookmarkStart w:id="0" w:name="_Hlk219275902"/>
      <w:r w:rsidRPr="009C71A4">
        <w:rPr>
          <w:rFonts w:cs="Arial"/>
          <w:b/>
          <w:sz w:val="22"/>
        </w:rPr>
        <w:t xml:space="preserve">Geburtsanmeldung </w:t>
      </w:r>
      <w:r w:rsidR="00A364A8" w:rsidRPr="009C71A4">
        <w:rPr>
          <w:rFonts w:cs="Arial"/>
          <w:b/>
          <w:sz w:val="22"/>
        </w:rPr>
        <w:t>–</w:t>
      </w:r>
      <w:r w:rsidRPr="009C71A4">
        <w:rPr>
          <w:rFonts w:cs="Arial"/>
          <w:b/>
          <w:sz w:val="22"/>
        </w:rPr>
        <w:t xml:space="preserve"> Zuweiser</w:t>
      </w:r>
    </w:p>
    <w:p w14:paraId="4F8966FC" w14:textId="7D2CF530" w:rsidR="00A601BF" w:rsidRPr="009C71A4" w:rsidRDefault="00A601BF" w:rsidP="00202FB7">
      <w:pPr>
        <w:spacing w:before="240" w:after="0"/>
        <w:rPr>
          <w:rFonts w:cs="Arial"/>
          <w:b/>
          <w:sz w:val="18"/>
          <w:szCs w:val="18"/>
        </w:rPr>
      </w:pPr>
      <w:r w:rsidRPr="009C71A4">
        <w:rPr>
          <w:rFonts w:cs="Arial"/>
          <w:b/>
          <w:sz w:val="18"/>
          <w:szCs w:val="18"/>
        </w:rPr>
        <w:t>Personalien</w:t>
      </w:r>
    </w:p>
    <w:tbl>
      <w:tblPr>
        <w:tblStyle w:val="Tabellenraster"/>
        <w:tblW w:w="9639" w:type="dxa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9"/>
        <w:gridCol w:w="2852"/>
        <w:gridCol w:w="1542"/>
        <w:gridCol w:w="768"/>
        <w:gridCol w:w="837"/>
        <w:gridCol w:w="96"/>
        <w:gridCol w:w="2075"/>
      </w:tblGrid>
      <w:tr w:rsidR="00A310F3" w:rsidRPr="009C71A4" w14:paraId="19B5575B" w14:textId="77777777" w:rsidTr="002C0A2F">
        <w:trPr>
          <w:trHeight w:val="340"/>
        </w:trPr>
        <w:tc>
          <w:tcPr>
            <w:tcW w:w="1469" w:type="dxa"/>
            <w:tcBorders>
              <w:top w:val="nil"/>
              <w:bottom w:val="nil"/>
            </w:tcBorders>
          </w:tcPr>
          <w:bookmarkEnd w:id="0"/>
          <w:p w14:paraId="197054D8" w14:textId="5CC9B405" w:rsidR="00A310F3" w:rsidRPr="009C71A4" w:rsidRDefault="00A310F3" w:rsidP="00202FB7">
            <w:pPr>
              <w:tabs>
                <w:tab w:val="left" w:pos="3119"/>
                <w:tab w:val="left" w:pos="6237"/>
              </w:tabs>
              <w:spacing w:before="120" w:after="0"/>
              <w:rPr>
                <w:rFonts w:cs="Arial"/>
                <w:bCs/>
                <w:sz w:val="18"/>
                <w:szCs w:val="18"/>
              </w:rPr>
            </w:pPr>
            <w:r w:rsidRPr="009C71A4">
              <w:rPr>
                <w:rFonts w:cs="Arial"/>
                <w:sz w:val="18"/>
                <w:szCs w:val="18"/>
              </w:rPr>
              <w:t>Name</w:t>
            </w:r>
          </w:p>
        </w:tc>
        <w:tc>
          <w:tcPr>
            <w:tcW w:w="2852" w:type="dxa"/>
            <w:tcBorders>
              <w:top w:val="nil"/>
              <w:bottom w:val="single" w:sz="4" w:space="0" w:color="BFBFBF" w:themeColor="background1" w:themeShade="BF"/>
            </w:tcBorders>
          </w:tcPr>
          <w:p w14:paraId="0573A6F5" w14:textId="2A27F70A" w:rsidR="00A310F3" w:rsidRPr="009C71A4" w:rsidRDefault="002C0A2F" w:rsidP="00202FB7">
            <w:pPr>
              <w:tabs>
                <w:tab w:val="left" w:pos="3119"/>
                <w:tab w:val="left" w:pos="6237"/>
              </w:tabs>
              <w:spacing w:before="120" w:after="0"/>
              <w:rPr>
                <w:rFonts w:cs="Arial"/>
                <w:bCs/>
                <w:sz w:val="18"/>
                <w:szCs w:val="18"/>
              </w:rPr>
            </w:pPr>
            <w:sdt>
              <w:sdtPr>
                <w:rPr>
                  <w:rStyle w:val="Formatvorlage1"/>
                  <w:rFonts w:cs="Arial"/>
                  <w:szCs w:val="18"/>
                </w:rPr>
                <w:id w:val="1405035805"/>
                <w:lock w:val="sdtLocked"/>
                <w:placeholder>
                  <w:docPart w:val="258A4C825C1F4739B961232B15B4DDC0"/>
                </w:placeholder>
                <w:showingPlcHdr/>
              </w:sdtPr>
              <w:sdtEndPr>
                <w:rPr>
                  <w:rStyle w:val="Absatz-Standardschriftart"/>
                  <w:sz w:val="20"/>
                </w:rPr>
              </w:sdtEndPr>
              <w:sdtContent>
                <w:r w:rsidR="00AC076C" w:rsidRPr="009C71A4">
                  <w:rPr>
                    <w:rStyle w:val="Formatvorlage1"/>
                    <w:rFonts w:cs="Arial"/>
                    <w:szCs w:val="18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1542" w:type="dxa"/>
            <w:tcBorders>
              <w:top w:val="nil"/>
              <w:bottom w:val="nil"/>
            </w:tcBorders>
          </w:tcPr>
          <w:p w14:paraId="40D8B93B" w14:textId="4D081F9A" w:rsidR="00A310F3" w:rsidRPr="009C71A4" w:rsidRDefault="00A310F3" w:rsidP="00202FB7">
            <w:pPr>
              <w:tabs>
                <w:tab w:val="left" w:pos="3119"/>
                <w:tab w:val="left" w:pos="6237"/>
              </w:tabs>
              <w:spacing w:before="120" w:after="0"/>
              <w:ind w:left="147"/>
              <w:rPr>
                <w:rFonts w:cs="Arial"/>
                <w:bCs/>
                <w:sz w:val="18"/>
                <w:szCs w:val="18"/>
              </w:rPr>
            </w:pPr>
            <w:r w:rsidRPr="009C71A4">
              <w:rPr>
                <w:rFonts w:cs="Arial"/>
                <w:bCs/>
                <w:sz w:val="18"/>
                <w:szCs w:val="18"/>
              </w:rPr>
              <w:t>Telefon</w:t>
            </w:r>
          </w:p>
        </w:tc>
        <w:tc>
          <w:tcPr>
            <w:tcW w:w="3776" w:type="dxa"/>
            <w:gridSpan w:val="4"/>
            <w:tcBorders>
              <w:top w:val="nil"/>
              <w:bottom w:val="single" w:sz="4" w:space="0" w:color="BFBFBF" w:themeColor="background1" w:themeShade="BF"/>
            </w:tcBorders>
          </w:tcPr>
          <w:p w14:paraId="5546D710" w14:textId="25AB767E" w:rsidR="00A310F3" w:rsidRPr="009C71A4" w:rsidRDefault="002C0A2F" w:rsidP="00202FB7">
            <w:pPr>
              <w:tabs>
                <w:tab w:val="left" w:pos="3119"/>
                <w:tab w:val="left" w:pos="6237"/>
              </w:tabs>
              <w:spacing w:before="120" w:after="0"/>
              <w:rPr>
                <w:rFonts w:cs="Arial"/>
                <w:bCs/>
                <w:sz w:val="18"/>
                <w:szCs w:val="18"/>
              </w:rPr>
            </w:pPr>
            <w:sdt>
              <w:sdtPr>
                <w:rPr>
                  <w:rStyle w:val="Formatvorlage1"/>
                  <w:rFonts w:cs="Arial"/>
                  <w:szCs w:val="18"/>
                </w:rPr>
                <w:id w:val="667058432"/>
                <w:placeholder>
                  <w:docPart w:val="A00BEE765E6B43999078209075B5F2DF"/>
                </w:placeholder>
                <w:showingPlcHdr/>
              </w:sdtPr>
              <w:sdtEndPr>
                <w:rPr>
                  <w:rStyle w:val="Absatz-Standardschriftart"/>
                  <w:sz w:val="20"/>
                </w:rPr>
              </w:sdtEndPr>
              <w:sdtContent>
                <w:r w:rsidR="00AC076C" w:rsidRPr="009C71A4">
                  <w:rPr>
                    <w:rStyle w:val="Formatvorlage1"/>
                    <w:rFonts w:cs="Arial"/>
                    <w:szCs w:val="18"/>
                  </w:rPr>
                  <w:t xml:space="preserve">                                                </w:t>
                </w:r>
              </w:sdtContent>
            </w:sdt>
          </w:p>
        </w:tc>
      </w:tr>
      <w:tr w:rsidR="00A310F3" w:rsidRPr="009C71A4" w14:paraId="6BC205BA" w14:textId="77777777" w:rsidTr="002C0A2F">
        <w:trPr>
          <w:trHeight w:val="340"/>
        </w:trPr>
        <w:tc>
          <w:tcPr>
            <w:tcW w:w="1469" w:type="dxa"/>
            <w:tcBorders>
              <w:top w:val="nil"/>
              <w:bottom w:val="nil"/>
            </w:tcBorders>
          </w:tcPr>
          <w:p w14:paraId="5CE51007" w14:textId="0ECE0C93" w:rsidR="00A310F3" w:rsidRPr="009C71A4" w:rsidRDefault="00A310F3" w:rsidP="00202FB7">
            <w:pPr>
              <w:tabs>
                <w:tab w:val="left" w:pos="3119"/>
                <w:tab w:val="left" w:pos="6237"/>
              </w:tabs>
              <w:spacing w:before="120" w:after="0"/>
              <w:rPr>
                <w:rFonts w:cs="Arial"/>
                <w:bCs/>
                <w:sz w:val="18"/>
                <w:szCs w:val="18"/>
              </w:rPr>
            </w:pPr>
            <w:r w:rsidRPr="009C71A4">
              <w:rPr>
                <w:rFonts w:cs="Arial"/>
                <w:bCs/>
                <w:sz w:val="18"/>
                <w:szCs w:val="18"/>
              </w:rPr>
              <w:t>Vorname</w:t>
            </w:r>
          </w:p>
        </w:tc>
        <w:tc>
          <w:tcPr>
            <w:tcW w:w="285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AA4D1CE" w14:textId="4AFD66FB" w:rsidR="00A310F3" w:rsidRPr="009C71A4" w:rsidRDefault="002C0A2F" w:rsidP="00202FB7">
            <w:pPr>
              <w:tabs>
                <w:tab w:val="left" w:pos="3119"/>
                <w:tab w:val="left" w:pos="6237"/>
              </w:tabs>
              <w:spacing w:before="120" w:after="0"/>
              <w:rPr>
                <w:rFonts w:cs="Arial"/>
                <w:bCs/>
                <w:sz w:val="18"/>
                <w:szCs w:val="18"/>
              </w:rPr>
            </w:pPr>
            <w:sdt>
              <w:sdtPr>
                <w:rPr>
                  <w:rStyle w:val="Formatvorlage1"/>
                  <w:rFonts w:cs="Arial"/>
                  <w:szCs w:val="18"/>
                </w:rPr>
                <w:id w:val="164135230"/>
                <w:placeholder>
                  <w:docPart w:val="6F0F079D6B204C3A9B1A1B7E26D3B064"/>
                </w:placeholder>
                <w:showingPlcHdr/>
              </w:sdtPr>
              <w:sdtEndPr>
                <w:rPr>
                  <w:rStyle w:val="Absatz-Standardschriftart"/>
                  <w:sz w:val="20"/>
                </w:rPr>
              </w:sdtEndPr>
              <w:sdtContent>
                <w:r w:rsidR="00AC076C" w:rsidRPr="009C71A4">
                  <w:rPr>
                    <w:rStyle w:val="Formatvorlage1"/>
                    <w:rFonts w:cs="Arial"/>
                    <w:szCs w:val="18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1542" w:type="dxa"/>
            <w:tcBorders>
              <w:top w:val="nil"/>
              <w:bottom w:val="nil"/>
            </w:tcBorders>
          </w:tcPr>
          <w:p w14:paraId="0011AFF2" w14:textId="3AA0FC9E" w:rsidR="00A310F3" w:rsidRPr="009C71A4" w:rsidRDefault="00107DF9" w:rsidP="00202FB7">
            <w:pPr>
              <w:tabs>
                <w:tab w:val="left" w:pos="3119"/>
                <w:tab w:val="left" w:pos="6237"/>
              </w:tabs>
              <w:spacing w:before="120" w:after="0"/>
              <w:ind w:left="147"/>
              <w:rPr>
                <w:rFonts w:cs="Arial"/>
                <w:bCs/>
                <w:sz w:val="18"/>
                <w:szCs w:val="18"/>
              </w:rPr>
            </w:pPr>
            <w:r w:rsidRPr="009C71A4">
              <w:rPr>
                <w:rFonts w:cs="Arial"/>
                <w:bCs/>
                <w:sz w:val="18"/>
                <w:szCs w:val="18"/>
              </w:rPr>
              <w:t>Mobile</w:t>
            </w:r>
          </w:p>
        </w:tc>
        <w:tc>
          <w:tcPr>
            <w:tcW w:w="3776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1977DCD" w14:textId="1B8CD199" w:rsidR="00A310F3" w:rsidRPr="009C71A4" w:rsidRDefault="002C0A2F" w:rsidP="00202FB7">
            <w:pPr>
              <w:tabs>
                <w:tab w:val="left" w:pos="3119"/>
                <w:tab w:val="left" w:pos="6237"/>
              </w:tabs>
              <w:spacing w:before="120" w:after="0"/>
              <w:rPr>
                <w:rFonts w:cs="Arial"/>
                <w:bCs/>
                <w:sz w:val="18"/>
                <w:szCs w:val="18"/>
              </w:rPr>
            </w:pPr>
            <w:sdt>
              <w:sdtPr>
                <w:rPr>
                  <w:rStyle w:val="Formatvorlage1"/>
                  <w:rFonts w:cs="Arial"/>
                  <w:szCs w:val="18"/>
                </w:rPr>
                <w:id w:val="891700365"/>
                <w:placeholder>
                  <w:docPart w:val="B09A7603826C46A6B6497F047C5BE029"/>
                </w:placeholder>
                <w:showingPlcHdr/>
              </w:sdtPr>
              <w:sdtEndPr>
                <w:rPr>
                  <w:rStyle w:val="Absatz-Standardschriftart"/>
                  <w:sz w:val="20"/>
                </w:rPr>
              </w:sdtEndPr>
              <w:sdtContent>
                <w:r w:rsidR="00AC076C" w:rsidRPr="009C71A4">
                  <w:rPr>
                    <w:rStyle w:val="Formatvorlage1"/>
                    <w:rFonts w:cs="Arial"/>
                    <w:szCs w:val="18"/>
                  </w:rPr>
                  <w:t xml:space="preserve">                                                </w:t>
                </w:r>
              </w:sdtContent>
            </w:sdt>
          </w:p>
        </w:tc>
      </w:tr>
      <w:tr w:rsidR="00A310F3" w:rsidRPr="009C71A4" w14:paraId="3E0C1F6C" w14:textId="77777777" w:rsidTr="002C0A2F">
        <w:trPr>
          <w:trHeight w:val="340"/>
        </w:trPr>
        <w:tc>
          <w:tcPr>
            <w:tcW w:w="1469" w:type="dxa"/>
            <w:tcBorders>
              <w:top w:val="nil"/>
              <w:bottom w:val="nil"/>
            </w:tcBorders>
          </w:tcPr>
          <w:p w14:paraId="0D629966" w14:textId="50BC6158" w:rsidR="00A310F3" w:rsidRPr="009C71A4" w:rsidRDefault="00A310F3" w:rsidP="00202FB7">
            <w:pPr>
              <w:tabs>
                <w:tab w:val="left" w:pos="3119"/>
                <w:tab w:val="left" w:pos="6237"/>
              </w:tabs>
              <w:spacing w:before="120" w:after="0"/>
              <w:rPr>
                <w:rFonts w:cs="Arial"/>
                <w:bCs/>
                <w:sz w:val="18"/>
                <w:szCs w:val="18"/>
              </w:rPr>
            </w:pPr>
            <w:r w:rsidRPr="009C71A4">
              <w:rPr>
                <w:rFonts w:cs="Arial"/>
                <w:bCs/>
                <w:sz w:val="18"/>
                <w:szCs w:val="18"/>
              </w:rPr>
              <w:t>Geburtsdatum</w:t>
            </w:r>
          </w:p>
        </w:tc>
        <w:tc>
          <w:tcPr>
            <w:tcW w:w="285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AA39607" w14:textId="6030A078" w:rsidR="00A310F3" w:rsidRPr="009C71A4" w:rsidRDefault="002C0A2F" w:rsidP="00202FB7">
            <w:pPr>
              <w:tabs>
                <w:tab w:val="left" w:pos="3119"/>
                <w:tab w:val="left" w:pos="6237"/>
              </w:tabs>
              <w:spacing w:before="120" w:after="0"/>
              <w:rPr>
                <w:rFonts w:cs="Arial"/>
                <w:bCs/>
                <w:sz w:val="18"/>
                <w:szCs w:val="18"/>
              </w:rPr>
            </w:pPr>
            <w:sdt>
              <w:sdtPr>
                <w:rPr>
                  <w:rStyle w:val="Formatvorlage1"/>
                  <w:rFonts w:cs="Arial"/>
                  <w:szCs w:val="18"/>
                </w:rPr>
                <w:id w:val="1851684255"/>
                <w:placeholder>
                  <w:docPart w:val="53AC9B7857714489B7213A79B03E5D2C"/>
                </w:placeholder>
                <w:showingPlcHdr/>
              </w:sdtPr>
              <w:sdtEndPr>
                <w:rPr>
                  <w:rStyle w:val="Absatz-Standardschriftart"/>
                  <w:sz w:val="20"/>
                </w:rPr>
              </w:sdtEndPr>
              <w:sdtContent>
                <w:r w:rsidR="00AC076C" w:rsidRPr="009C71A4">
                  <w:rPr>
                    <w:rStyle w:val="Formatvorlage1"/>
                    <w:rFonts w:cs="Arial"/>
                    <w:szCs w:val="18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1542" w:type="dxa"/>
            <w:tcBorders>
              <w:top w:val="nil"/>
              <w:bottom w:val="nil"/>
            </w:tcBorders>
          </w:tcPr>
          <w:p w14:paraId="10BF5852" w14:textId="047CC8E9" w:rsidR="00A310F3" w:rsidRPr="009C71A4" w:rsidRDefault="00107DF9" w:rsidP="00202FB7">
            <w:pPr>
              <w:tabs>
                <w:tab w:val="left" w:pos="3119"/>
                <w:tab w:val="left" w:pos="6237"/>
              </w:tabs>
              <w:spacing w:before="120" w:after="0"/>
              <w:ind w:left="147"/>
              <w:rPr>
                <w:rFonts w:cs="Arial"/>
                <w:bCs/>
                <w:sz w:val="18"/>
                <w:szCs w:val="18"/>
              </w:rPr>
            </w:pPr>
            <w:r w:rsidRPr="009C71A4">
              <w:rPr>
                <w:rFonts w:cs="Arial"/>
                <w:bCs/>
                <w:sz w:val="18"/>
                <w:szCs w:val="18"/>
              </w:rPr>
              <w:t>E-Mail</w:t>
            </w:r>
          </w:p>
        </w:tc>
        <w:tc>
          <w:tcPr>
            <w:tcW w:w="3776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7AC0A19" w14:textId="550D191E" w:rsidR="00A310F3" w:rsidRPr="009C71A4" w:rsidRDefault="002C0A2F" w:rsidP="00202FB7">
            <w:pPr>
              <w:tabs>
                <w:tab w:val="left" w:pos="3119"/>
                <w:tab w:val="left" w:pos="6237"/>
              </w:tabs>
              <w:spacing w:before="120" w:after="0"/>
              <w:rPr>
                <w:rFonts w:cs="Arial"/>
                <w:bCs/>
                <w:sz w:val="18"/>
                <w:szCs w:val="18"/>
              </w:rPr>
            </w:pPr>
            <w:sdt>
              <w:sdtPr>
                <w:rPr>
                  <w:rStyle w:val="Formatvorlage1"/>
                  <w:rFonts w:cs="Arial"/>
                  <w:szCs w:val="18"/>
                </w:rPr>
                <w:id w:val="1376667756"/>
                <w:placeholder>
                  <w:docPart w:val="DB184E84EE884B2286AF31B5E2CD23E9"/>
                </w:placeholder>
                <w:showingPlcHdr/>
              </w:sdtPr>
              <w:sdtEndPr>
                <w:rPr>
                  <w:rStyle w:val="Absatz-Standardschriftart"/>
                  <w:sz w:val="20"/>
                </w:rPr>
              </w:sdtEndPr>
              <w:sdtContent>
                <w:r w:rsidR="00AC076C" w:rsidRPr="009C71A4">
                  <w:rPr>
                    <w:rStyle w:val="Formatvorlage1"/>
                    <w:rFonts w:cs="Arial"/>
                    <w:szCs w:val="18"/>
                  </w:rPr>
                  <w:t xml:space="preserve">                                                </w:t>
                </w:r>
              </w:sdtContent>
            </w:sdt>
          </w:p>
        </w:tc>
      </w:tr>
      <w:tr w:rsidR="00A310F3" w:rsidRPr="009C71A4" w14:paraId="13A123E4" w14:textId="77777777" w:rsidTr="002C0A2F">
        <w:trPr>
          <w:trHeight w:val="340"/>
        </w:trPr>
        <w:tc>
          <w:tcPr>
            <w:tcW w:w="1469" w:type="dxa"/>
            <w:tcBorders>
              <w:top w:val="nil"/>
              <w:bottom w:val="nil"/>
            </w:tcBorders>
          </w:tcPr>
          <w:p w14:paraId="714C798F" w14:textId="512B29A1" w:rsidR="00A310F3" w:rsidRPr="009C71A4" w:rsidRDefault="00A310F3" w:rsidP="00202FB7">
            <w:pPr>
              <w:tabs>
                <w:tab w:val="left" w:pos="3119"/>
                <w:tab w:val="left" w:pos="6237"/>
              </w:tabs>
              <w:spacing w:before="120" w:after="0"/>
              <w:rPr>
                <w:rFonts w:cs="Arial"/>
                <w:bCs/>
                <w:sz w:val="18"/>
                <w:szCs w:val="18"/>
              </w:rPr>
            </w:pPr>
            <w:r w:rsidRPr="009C71A4">
              <w:rPr>
                <w:rFonts w:cs="Arial"/>
                <w:bCs/>
                <w:sz w:val="18"/>
                <w:szCs w:val="18"/>
              </w:rPr>
              <w:t>Strasse</w:t>
            </w:r>
          </w:p>
        </w:tc>
        <w:tc>
          <w:tcPr>
            <w:tcW w:w="285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DE053DE" w14:textId="11794835" w:rsidR="00A310F3" w:rsidRPr="009C71A4" w:rsidRDefault="002C0A2F" w:rsidP="00202FB7">
            <w:pPr>
              <w:tabs>
                <w:tab w:val="left" w:pos="3119"/>
                <w:tab w:val="left" w:pos="6237"/>
              </w:tabs>
              <w:spacing w:before="120" w:after="0"/>
              <w:rPr>
                <w:rFonts w:cs="Arial"/>
                <w:bCs/>
                <w:sz w:val="18"/>
                <w:szCs w:val="18"/>
              </w:rPr>
            </w:pPr>
            <w:sdt>
              <w:sdtPr>
                <w:rPr>
                  <w:rStyle w:val="Formatvorlage1"/>
                  <w:rFonts w:cs="Arial"/>
                  <w:szCs w:val="18"/>
                </w:rPr>
                <w:id w:val="-992718636"/>
                <w:placeholder>
                  <w:docPart w:val="35A8B263F7E04C6591C0371249C100A7"/>
                </w:placeholder>
                <w:showingPlcHdr/>
              </w:sdtPr>
              <w:sdtEndPr>
                <w:rPr>
                  <w:rStyle w:val="Absatz-Standardschriftart"/>
                  <w:sz w:val="20"/>
                </w:rPr>
              </w:sdtEndPr>
              <w:sdtContent>
                <w:r w:rsidR="00AC076C" w:rsidRPr="009C71A4">
                  <w:rPr>
                    <w:rStyle w:val="Formatvorlage1"/>
                    <w:rFonts w:cs="Arial"/>
                    <w:szCs w:val="18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1542" w:type="dxa"/>
            <w:tcBorders>
              <w:top w:val="nil"/>
              <w:bottom w:val="nil"/>
            </w:tcBorders>
          </w:tcPr>
          <w:p w14:paraId="41FE3B4C" w14:textId="111D79C2" w:rsidR="00A310F3" w:rsidRPr="009C71A4" w:rsidRDefault="00A310F3" w:rsidP="00202FB7">
            <w:pPr>
              <w:tabs>
                <w:tab w:val="left" w:pos="3119"/>
                <w:tab w:val="left" w:pos="6237"/>
              </w:tabs>
              <w:spacing w:before="120" w:after="0"/>
              <w:ind w:left="147"/>
              <w:rPr>
                <w:rFonts w:cs="Arial"/>
                <w:bCs/>
                <w:sz w:val="18"/>
                <w:szCs w:val="18"/>
              </w:rPr>
            </w:pPr>
            <w:r w:rsidRPr="009C71A4">
              <w:rPr>
                <w:rFonts w:cs="Arial"/>
                <w:bCs/>
                <w:sz w:val="18"/>
                <w:szCs w:val="18"/>
              </w:rPr>
              <w:t>Versicherung</w:t>
            </w:r>
          </w:p>
        </w:tc>
        <w:tc>
          <w:tcPr>
            <w:tcW w:w="768" w:type="dxa"/>
            <w:tcBorders>
              <w:top w:val="single" w:sz="4" w:space="0" w:color="BFBFBF" w:themeColor="background1" w:themeShade="BF"/>
              <w:bottom w:val="nil"/>
            </w:tcBorders>
          </w:tcPr>
          <w:p w14:paraId="63F5050A" w14:textId="4C6F5088" w:rsidR="00A310F3" w:rsidRPr="009C71A4" w:rsidRDefault="00A310F3" w:rsidP="00202FB7">
            <w:pPr>
              <w:tabs>
                <w:tab w:val="left" w:pos="3119"/>
                <w:tab w:val="left" w:pos="6237"/>
              </w:tabs>
              <w:spacing w:before="120" w:after="0"/>
              <w:rPr>
                <w:rFonts w:cs="Arial"/>
                <w:bCs/>
                <w:sz w:val="18"/>
                <w:szCs w:val="18"/>
              </w:rPr>
            </w:pPr>
            <w:r w:rsidRPr="009C71A4">
              <w:rPr>
                <w:rFonts w:cs="Arial"/>
                <w:bCs/>
                <w:sz w:val="18"/>
                <w:szCs w:val="18"/>
              </w:rPr>
              <w:t xml:space="preserve">A  </w:t>
            </w:r>
            <w:sdt>
              <w:sdtPr>
                <w:rPr>
                  <w:rFonts w:cs="Arial"/>
                  <w:bCs/>
                  <w:sz w:val="18"/>
                  <w:szCs w:val="18"/>
                </w:rPr>
                <w:id w:val="1781061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895" w:rsidRPr="009C71A4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933" w:type="dxa"/>
            <w:gridSpan w:val="2"/>
            <w:tcBorders>
              <w:top w:val="single" w:sz="4" w:space="0" w:color="BFBFBF" w:themeColor="background1" w:themeShade="BF"/>
              <w:bottom w:val="nil"/>
            </w:tcBorders>
          </w:tcPr>
          <w:p w14:paraId="49CF4C57" w14:textId="2580B21D" w:rsidR="00A310F3" w:rsidRPr="009C71A4" w:rsidRDefault="00A310F3" w:rsidP="00202FB7">
            <w:pPr>
              <w:tabs>
                <w:tab w:val="left" w:pos="3119"/>
                <w:tab w:val="left" w:pos="6237"/>
              </w:tabs>
              <w:spacing w:before="120" w:after="0"/>
              <w:rPr>
                <w:rFonts w:cs="Arial"/>
                <w:bCs/>
                <w:sz w:val="18"/>
                <w:szCs w:val="18"/>
              </w:rPr>
            </w:pPr>
            <w:r w:rsidRPr="009C71A4">
              <w:rPr>
                <w:rFonts w:cs="Arial"/>
                <w:bCs/>
                <w:sz w:val="18"/>
                <w:szCs w:val="18"/>
              </w:rPr>
              <w:t>HP</w:t>
            </w:r>
            <w:r w:rsidR="00A601BF" w:rsidRPr="009C71A4"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9C71A4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bCs/>
                  <w:sz w:val="18"/>
                  <w:szCs w:val="18"/>
                </w:rPr>
                <w:id w:val="-1023323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DA9" w:rsidRPr="009C71A4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075" w:type="dxa"/>
            <w:tcBorders>
              <w:top w:val="single" w:sz="4" w:space="0" w:color="BFBFBF" w:themeColor="background1" w:themeShade="BF"/>
              <w:bottom w:val="nil"/>
            </w:tcBorders>
          </w:tcPr>
          <w:p w14:paraId="5135AFAB" w14:textId="2A1E40AF" w:rsidR="00A310F3" w:rsidRPr="009C71A4" w:rsidRDefault="00A310F3" w:rsidP="00202FB7">
            <w:pPr>
              <w:tabs>
                <w:tab w:val="left" w:pos="3119"/>
                <w:tab w:val="left" w:pos="6237"/>
              </w:tabs>
              <w:spacing w:before="120" w:after="0"/>
              <w:rPr>
                <w:rFonts w:cs="Arial"/>
                <w:bCs/>
                <w:sz w:val="18"/>
                <w:szCs w:val="18"/>
              </w:rPr>
            </w:pPr>
            <w:r w:rsidRPr="009C71A4">
              <w:rPr>
                <w:rFonts w:cs="Arial"/>
                <w:bCs/>
                <w:sz w:val="18"/>
                <w:szCs w:val="18"/>
              </w:rPr>
              <w:t xml:space="preserve">P  </w:t>
            </w:r>
            <w:sdt>
              <w:sdtPr>
                <w:rPr>
                  <w:rFonts w:cs="Arial"/>
                  <w:bCs/>
                  <w:sz w:val="18"/>
                  <w:szCs w:val="18"/>
                </w:rPr>
                <w:id w:val="1502702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DA9" w:rsidRPr="009C71A4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A310F3" w:rsidRPr="009C71A4" w14:paraId="34319768" w14:textId="77777777" w:rsidTr="002C0A2F">
        <w:trPr>
          <w:trHeight w:val="340"/>
        </w:trPr>
        <w:tc>
          <w:tcPr>
            <w:tcW w:w="1469" w:type="dxa"/>
            <w:tcBorders>
              <w:top w:val="nil"/>
              <w:bottom w:val="nil"/>
            </w:tcBorders>
          </w:tcPr>
          <w:p w14:paraId="28AC662F" w14:textId="7CEBCDC9" w:rsidR="00A310F3" w:rsidRPr="009C71A4" w:rsidRDefault="00A310F3" w:rsidP="00202FB7">
            <w:pPr>
              <w:tabs>
                <w:tab w:val="left" w:pos="3119"/>
                <w:tab w:val="left" w:pos="6237"/>
              </w:tabs>
              <w:spacing w:before="120" w:after="0"/>
              <w:rPr>
                <w:rFonts w:cs="Arial"/>
                <w:bCs/>
                <w:sz w:val="18"/>
                <w:szCs w:val="18"/>
              </w:rPr>
            </w:pPr>
            <w:r w:rsidRPr="009C71A4">
              <w:rPr>
                <w:rFonts w:cs="Arial"/>
                <w:bCs/>
                <w:sz w:val="18"/>
                <w:szCs w:val="18"/>
              </w:rPr>
              <w:t>PLZ/Ort</w:t>
            </w:r>
          </w:p>
        </w:tc>
        <w:tc>
          <w:tcPr>
            <w:tcW w:w="285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8D8F1F0" w14:textId="41C64B97" w:rsidR="00A310F3" w:rsidRPr="009C71A4" w:rsidRDefault="002C0A2F" w:rsidP="00202FB7">
            <w:pPr>
              <w:tabs>
                <w:tab w:val="left" w:pos="3119"/>
                <w:tab w:val="left" w:pos="6237"/>
              </w:tabs>
              <w:spacing w:before="120" w:after="0"/>
              <w:rPr>
                <w:rFonts w:cs="Arial"/>
                <w:bCs/>
                <w:sz w:val="18"/>
                <w:szCs w:val="18"/>
              </w:rPr>
            </w:pPr>
            <w:sdt>
              <w:sdtPr>
                <w:rPr>
                  <w:rStyle w:val="Formatvorlage1"/>
                  <w:rFonts w:cs="Arial"/>
                  <w:szCs w:val="18"/>
                </w:rPr>
                <w:id w:val="-673176875"/>
                <w:placeholder>
                  <w:docPart w:val="1AFB0AEBF2CB43C6AA3E634F3E130A44"/>
                </w:placeholder>
                <w:showingPlcHdr/>
              </w:sdtPr>
              <w:sdtEndPr>
                <w:rPr>
                  <w:rStyle w:val="Absatz-Standardschriftart"/>
                  <w:sz w:val="20"/>
                </w:rPr>
              </w:sdtEndPr>
              <w:sdtContent>
                <w:r w:rsidR="00AC076C" w:rsidRPr="009C71A4">
                  <w:rPr>
                    <w:rStyle w:val="Formatvorlage1"/>
                    <w:rFonts w:cs="Arial"/>
                    <w:szCs w:val="18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1542" w:type="dxa"/>
            <w:tcBorders>
              <w:top w:val="nil"/>
              <w:bottom w:val="nil"/>
            </w:tcBorders>
          </w:tcPr>
          <w:p w14:paraId="35C66E5D" w14:textId="422B456E" w:rsidR="00A310F3" w:rsidRPr="009C71A4" w:rsidRDefault="00A310F3" w:rsidP="00202FB7">
            <w:pPr>
              <w:tabs>
                <w:tab w:val="left" w:pos="3119"/>
                <w:tab w:val="left" w:pos="6237"/>
              </w:tabs>
              <w:spacing w:before="120" w:after="0"/>
              <w:ind w:left="147"/>
              <w:rPr>
                <w:rFonts w:cs="Arial"/>
                <w:bCs/>
                <w:sz w:val="18"/>
                <w:szCs w:val="18"/>
              </w:rPr>
            </w:pPr>
            <w:r w:rsidRPr="009C71A4">
              <w:rPr>
                <w:rFonts w:cs="Arial"/>
                <w:bCs/>
                <w:sz w:val="18"/>
                <w:szCs w:val="18"/>
              </w:rPr>
              <w:t>Upgrade</w:t>
            </w:r>
          </w:p>
        </w:tc>
        <w:tc>
          <w:tcPr>
            <w:tcW w:w="1605" w:type="dxa"/>
            <w:gridSpan w:val="2"/>
            <w:tcBorders>
              <w:top w:val="nil"/>
              <w:bottom w:val="nil"/>
            </w:tcBorders>
          </w:tcPr>
          <w:p w14:paraId="2885FC42" w14:textId="02100D19" w:rsidR="00A310F3" w:rsidRPr="009C71A4" w:rsidRDefault="00A310F3" w:rsidP="00202FB7">
            <w:pPr>
              <w:tabs>
                <w:tab w:val="left" w:pos="3119"/>
                <w:tab w:val="left" w:pos="6237"/>
              </w:tabs>
              <w:spacing w:before="120" w:after="0"/>
              <w:rPr>
                <w:rFonts w:cs="Arial"/>
                <w:bCs/>
                <w:sz w:val="18"/>
                <w:szCs w:val="18"/>
              </w:rPr>
            </w:pPr>
            <w:r w:rsidRPr="009C71A4">
              <w:rPr>
                <w:rFonts w:cs="Arial"/>
                <w:bCs/>
                <w:sz w:val="18"/>
                <w:szCs w:val="18"/>
              </w:rPr>
              <w:t>Fam-Zimmer</w:t>
            </w:r>
            <w:r w:rsidR="00A601BF" w:rsidRPr="009C71A4"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9C71A4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bCs/>
                  <w:sz w:val="18"/>
                  <w:szCs w:val="18"/>
                </w:rPr>
                <w:id w:val="432872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DA9" w:rsidRPr="009C71A4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171" w:type="dxa"/>
            <w:gridSpan w:val="2"/>
            <w:tcBorders>
              <w:top w:val="nil"/>
              <w:bottom w:val="nil"/>
            </w:tcBorders>
          </w:tcPr>
          <w:p w14:paraId="1884A819" w14:textId="0671E0E5" w:rsidR="00A310F3" w:rsidRPr="009C71A4" w:rsidRDefault="00A310F3" w:rsidP="00202FB7">
            <w:pPr>
              <w:tabs>
                <w:tab w:val="left" w:pos="3119"/>
                <w:tab w:val="left" w:pos="6237"/>
              </w:tabs>
              <w:spacing w:before="120" w:after="0"/>
              <w:rPr>
                <w:rFonts w:cs="Arial"/>
                <w:bCs/>
                <w:sz w:val="18"/>
                <w:szCs w:val="18"/>
              </w:rPr>
            </w:pPr>
            <w:r w:rsidRPr="009C71A4">
              <w:rPr>
                <w:rFonts w:cs="Arial"/>
                <w:bCs/>
                <w:sz w:val="18"/>
                <w:szCs w:val="18"/>
              </w:rPr>
              <w:t>1er-Zimmer</w:t>
            </w:r>
            <w:r w:rsidR="00A364A8" w:rsidRPr="009C71A4"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9C71A4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bCs/>
                  <w:sz w:val="18"/>
                  <w:szCs w:val="18"/>
                </w:rPr>
                <w:id w:val="16952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DA9" w:rsidRPr="009C71A4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</w:tbl>
    <w:p w14:paraId="59B2CE31" w14:textId="77777777" w:rsidR="0083283E" w:rsidRPr="009C71A4" w:rsidRDefault="0083283E" w:rsidP="00202FB7">
      <w:pPr>
        <w:spacing w:before="40" w:after="0"/>
        <w:rPr>
          <w:rFonts w:cs="Arial"/>
          <w:sz w:val="18"/>
          <w:szCs w:val="18"/>
        </w:rPr>
      </w:pPr>
    </w:p>
    <w:tbl>
      <w:tblPr>
        <w:tblStyle w:val="Tabellenraster"/>
        <w:tblW w:w="0" w:type="auto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1022"/>
        <w:gridCol w:w="709"/>
        <w:gridCol w:w="1275"/>
        <w:gridCol w:w="567"/>
        <w:gridCol w:w="1247"/>
        <w:gridCol w:w="454"/>
        <w:gridCol w:w="1474"/>
        <w:gridCol w:w="511"/>
        <w:gridCol w:w="1417"/>
      </w:tblGrid>
      <w:tr w:rsidR="00A364A8" w:rsidRPr="009C71A4" w14:paraId="5F11F710" w14:textId="77777777" w:rsidTr="002E51C3">
        <w:tc>
          <w:tcPr>
            <w:tcW w:w="963" w:type="dxa"/>
            <w:tcBorders>
              <w:top w:val="nil"/>
              <w:bottom w:val="nil"/>
            </w:tcBorders>
          </w:tcPr>
          <w:p w14:paraId="46A39623" w14:textId="7889D0C1" w:rsidR="00A310F3" w:rsidRPr="009C71A4" w:rsidRDefault="00A310F3" w:rsidP="00202FB7">
            <w:pPr>
              <w:spacing w:before="120" w:after="0"/>
              <w:rPr>
                <w:rFonts w:cs="Arial"/>
                <w:sz w:val="18"/>
                <w:szCs w:val="18"/>
              </w:rPr>
            </w:pPr>
            <w:r w:rsidRPr="009C71A4">
              <w:rPr>
                <w:rFonts w:cs="Arial"/>
                <w:sz w:val="18"/>
                <w:szCs w:val="18"/>
                <w:lang w:val="it-CH"/>
              </w:rPr>
              <w:t>Gravida</w:t>
            </w:r>
          </w:p>
        </w:tc>
        <w:tc>
          <w:tcPr>
            <w:tcW w:w="1022" w:type="dxa"/>
            <w:tcBorders>
              <w:top w:val="nil"/>
              <w:bottom w:val="single" w:sz="4" w:space="0" w:color="BFBFBF" w:themeColor="background1" w:themeShade="BF"/>
            </w:tcBorders>
          </w:tcPr>
          <w:p w14:paraId="5840BF6A" w14:textId="267027CC" w:rsidR="00A310F3" w:rsidRPr="009C71A4" w:rsidRDefault="002C0A2F" w:rsidP="00202FB7">
            <w:pPr>
              <w:spacing w:before="120" w:after="0"/>
              <w:rPr>
                <w:rFonts w:cs="Arial"/>
                <w:sz w:val="18"/>
                <w:szCs w:val="18"/>
              </w:rPr>
            </w:pPr>
            <w:sdt>
              <w:sdtPr>
                <w:rPr>
                  <w:rStyle w:val="Formatvorlage1"/>
                  <w:rFonts w:cs="Arial"/>
                  <w:szCs w:val="18"/>
                </w:rPr>
                <w:id w:val="1207219256"/>
                <w:placeholder>
                  <w:docPart w:val="7A27D65A2B284FA78FE5EA6CCC7C0E73"/>
                </w:placeholder>
                <w:showingPlcHdr/>
              </w:sdtPr>
              <w:sdtEndPr>
                <w:rPr>
                  <w:rStyle w:val="Absatz-Standardschriftart"/>
                  <w:sz w:val="20"/>
                </w:rPr>
              </w:sdtEndPr>
              <w:sdtContent>
                <w:r w:rsidR="00AC076C" w:rsidRPr="009C71A4">
                  <w:rPr>
                    <w:rStyle w:val="Formatvorlage1"/>
                    <w:rFonts w:cs="Arial"/>
                    <w:szCs w:val="18"/>
                  </w:rPr>
                  <w:t xml:space="preserve">             </w:t>
                </w:r>
              </w:sdtContent>
            </w:sdt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BAD3593" w14:textId="7591F6A5" w:rsidR="00A310F3" w:rsidRPr="009C71A4" w:rsidRDefault="00A310F3" w:rsidP="00202FB7">
            <w:pPr>
              <w:spacing w:before="120" w:after="0"/>
              <w:rPr>
                <w:rFonts w:cs="Arial"/>
                <w:sz w:val="18"/>
                <w:szCs w:val="18"/>
              </w:rPr>
            </w:pPr>
            <w:r w:rsidRPr="009C71A4">
              <w:rPr>
                <w:rFonts w:cs="Arial"/>
                <w:sz w:val="18"/>
                <w:szCs w:val="18"/>
                <w:lang w:val="it-CH"/>
              </w:rPr>
              <w:t>Para</w:t>
            </w:r>
          </w:p>
        </w:tc>
        <w:tc>
          <w:tcPr>
            <w:tcW w:w="1275" w:type="dxa"/>
            <w:tcBorders>
              <w:top w:val="nil"/>
              <w:bottom w:val="single" w:sz="4" w:space="0" w:color="BFBFBF" w:themeColor="background1" w:themeShade="BF"/>
            </w:tcBorders>
          </w:tcPr>
          <w:p w14:paraId="0CC38852" w14:textId="3F8BAB42" w:rsidR="00A310F3" w:rsidRPr="009C71A4" w:rsidRDefault="002C0A2F" w:rsidP="00202FB7">
            <w:pPr>
              <w:spacing w:before="120" w:after="0"/>
              <w:rPr>
                <w:rFonts w:cs="Arial"/>
                <w:sz w:val="18"/>
                <w:szCs w:val="18"/>
              </w:rPr>
            </w:pPr>
            <w:sdt>
              <w:sdtPr>
                <w:rPr>
                  <w:rStyle w:val="Formatvorlage1"/>
                  <w:rFonts w:cs="Arial"/>
                  <w:szCs w:val="18"/>
                </w:rPr>
                <w:id w:val="-1843229127"/>
                <w:placeholder>
                  <w:docPart w:val="D3F6608B2446435EBFA9715B92E16326"/>
                </w:placeholder>
                <w:showingPlcHdr/>
              </w:sdtPr>
              <w:sdtEndPr>
                <w:rPr>
                  <w:rStyle w:val="Absatz-Standardschriftart"/>
                  <w:sz w:val="20"/>
                </w:rPr>
              </w:sdtEndPr>
              <w:sdtContent>
                <w:r w:rsidR="00AC076C" w:rsidRPr="009C71A4">
                  <w:rPr>
                    <w:rStyle w:val="Formatvorlage1"/>
                    <w:rFonts w:cs="Arial"/>
                    <w:szCs w:val="18"/>
                  </w:rPr>
                  <w:t xml:space="preserve">             </w:t>
                </w:r>
              </w:sdtContent>
            </w:sdt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4516FD4" w14:textId="7E846621" w:rsidR="00A310F3" w:rsidRPr="009C71A4" w:rsidRDefault="00A310F3" w:rsidP="00202FB7">
            <w:pPr>
              <w:spacing w:before="120" w:after="0"/>
              <w:rPr>
                <w:rFonts w:cs="Arial"/>
                <w:sz w:val="18"/>
                <w:szCs w:val="18"/>
              </w:rPr>
            </w:pPr>
            <w:r w:rsidRPr="009C71A4">
              <w:rPr>
                <w:rFonts w:cs="Arial"/>
                <w:sz w:val="18"/>
                <w:szCs w:val="18"/>
                <w:lang w:val="it-CH"/>
              </w:rPr>
              <w:t>LP</w:t>
            </w:r>
          </w:p>
        </w:tc>
        <w:tc>
          <w:tcPr>
            <w:tcW w:w="1247" w:type="dxa"/>
            <w:tcBorders>
              <w:top w:val="nil"/>
              <w:bottom w:val="single" w:sz="4" w:space="0" w:color="BFBFBF" w:themeColor="background1" w:themeShade="BF"/>
            </w:tcBorders>
          </w:tcPr>
          <w:p w14:paraId="033C0125" w14:textId="653DFE26" w:rsidR="00A310F3" w:rsidRPr="009C71A4" w:rsidRDefault="002C0A2F" w:rsidP="00202FB7">
            <w:pPr>
              <w:spacing w:before="120" w:after="0"/>
              <w:rPr>
                <w:rFonts w:cs="Arial"/>
                <w:sz w:val="18"/>
                <w:szCs w:val="18"/>
              </w:rPr>
            </w:pPr>
            <w:sdt>
              <w:sdtPr>
                <w:rPr>
                  <w:rStyle w:val="Formatvorlage1"/>
                  <w:rFonts w:cs="Arial"/>
                  <w:szCs w:val="18"/>
                </w:rPr>
                <w:id w:val="-257911417"/>
                <w:placeholder>
                  <w:docPart w:val="DBA7E53A7E184A858DEDA4F167FDB1F9"/>
                </w:placeholder>
                <w:showingPlcHdr/>
              </w:sdtPr>
              <w:sdtEndPr>
                <w:rPr>
                  <w:rStyle w:val="Absatz-Standardschriftart"/>
                  <w:sz w:val="20"/>
                </w:rPr>
              </w:sdtEndPr>
              <w:sdtContent>
                <w:r w:rsidR="00AC076C" w:rsidRPr="009C71A4">
                  <w:rPr>
                    <w:rStyle w:val="Formatvorlage1"/>
                    <w:rFonts w:cs="Arial"/>
                    <w:szCs w:val="18"/>
                  </w:rPr>
                  <w:t xml:space="preserve">             </w:t>
                </w:r>
              </w:sdtContent>
            </w:sdt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300495D9" w14:textId="07F9DA77" w:rsidR="00A310F3" w:rsidRPr="009C71A4" w:rsidRDefault="00A310F3" w:rsidP="00202FB7">
            <w:pPr>
              <w:spacing w:before="120" w:after="0"/>
              <w:rPr>
                <w:rFonts w:cs="Arial"/>
                <w:sz w:val="18"/>
                <w:szCs w:val="18"/>
              </w:rPr>
            </w:pPr>
            <w:r w:rsidRPr="009C71A4">
              <w:rPr>
                <w:rFonts w:cs="Arial"/>
                <w:sz w:val="18"/>
                <w:szCs w:val="18"/>
                <w:lang w:val="it-CH"/>
              </w:rPr>
              <w:t>ET</w:t>
            </w:r>
          </w:p>
        </w:tc>
        <w:tc>
          <w:tcPr>
            <w:tcW w:w="1474" w:type="dxa"/>
            <w:tcBorders>
              <w:top w:val="nil"/>
              <w:bottom w:val="single" w:sz="4" w:space="0" w:color="BFBFBF" w:themeColor="background1" w:themeShade="BF"/>
            </w:tcBorders>
          </w:tcPr>
          <w:p w14:paraId="3AF58285" w14:textId="1ABC1D99" w:rsidR="00A310F3" w:rsidRPr="009C71A4" w:rsidRDefault="002C0A2F" w:rsidP="00202FB7">
            <w:pPr>
              <w:spacing w:before="120" w:after="0"/>
              <w:rPr>
                <w:rFonts w:cs="Arial"/>
                <w:sz w:val="18"/>
                <w:szCs w:val="18"/>
              </w:rPr>
            </w:pPr>
            <w:sdt>
              <w:sdtPr>
                <w:rPr>
                  <w:rStyle w:val="Formatvorlage1"/>
                  <w:rFonts w:cs="Arial"/>
                  <w:szCs w:val="18"/>
                </w:rPr>
                <w:id w:val="1752077299"/>
                <w:placeholder>
                  <w:docPart w:val="B3096233B04F4A61ACA40A5D79AD2F75"/>
                </w:placeholder>
                <w:showingPlcHdr/>
              </w:sdtPr>
              <w:sdtEndPr>
                <w:rPr>
                  <w:rStyle w:val="Absatz-Standardschriftart"/>
                  <w:sz w:val="20"/>
                </w:rPr>
              </w:sdtEndPr>
              <w:sdtContent>
                <w:r w:rsidR="00AC076C" w:rsidRPr="009C71A4">
                  <w:rPr>
                    <w:rStyle w:val="Formatvorlage1"/>
                    <w:rFonts w:cs="Arial"/>
                    <w:szCs w:val="18"/>
                  </w:rPr>
                  <w:t xml:space="preserve">             </w:t>
                </w:r>
              </w:sdtContent>
            </w:sdt>
          </w:p>
        </w:tc>
        <w:tc>
          <w:tcPr>
            <w:tcW w:w="511" w:type="dxa"/>
            <w:tcBorders>
              <w:top w:val="nil"/>
              <w:bottom w:val="nil"/>
            </w:tcBorders>
          </w:tcPr>
          <w:p w14:paraId="27FFC6A8" w14:textId="13C0623D" w:rsidR="00A310F3" w:rsidRPr="009C71A4" w:rsidRDefault="00A310F3" w:rsidP="00202FB7">
            <w:pPr>
              <w:spacing w:before="120" w:after="0"/>
              <w:rPr>
                <w:rFonts w:cs="Arial"/>
                <w:sz w:val="18"/>
                <w:szCs w:val="18"/>
              </w:rPr>
            </w:pPr>
            <w:r w:rsidRPr="009C71A4">
              <w:rPr>
                <w:rFonts w:cs="Arial"/>
                <w:sz w:val="18"/>
                <w:szCs w:val="18"/>
              </w:rPr>
              <w:t>KT</w:t>
            </w:r>
          </w:p>
        </w:tc>
        <w:tc>
          <w:tcPr>
            <w:tcW w:w="1417" w:type="dxa"/>
            <w:tcBorders>
              <w:top w:val="nil"/>
              <w:bottom w:val="single" w:sz="4" w:space="0" w:color="BFBFBF" w:themeColor="background1" w:themeShade="BF"/>
            </w:tcBorders>
          </w:tcPr>
          <w:p w14:paraId="779D0D3E" w14:textId="098B9CC7" w:rsidR="00A310F3" w:rsidRPr="009C71A4" w:rsidRDefault="002C0A2F" w:rsidP="00202FB7">
            <w:pPr>
              <w:spacing w:before="120" w:after="0"/>
              <w:rPr>
                <w:rFonts w:cs="Arial"/>
                <w:sz w:val="18"/>
                <w:szCs w:val="18"/>
              </w:rPr>
            </w:pPr>
            <w:sdt>
              <w:sdtPr>
                <w:rPr>
                  <w:rStyle w:val="Formatvorlage1"/>
                  <w:rFonts w:cs="Arial"/>
                  <w:szCs w:val="18"/>
                </w:rPr>
                <w:id w:val="-1881475242"/>
                <w:placeholder>
                  <w:docPart w:val="1C14AC5319C74A39B3036A0979988208"/>
                </w:placeholder>
                <w:showingPlcHdr/>
              </w:sdtPr>
              <w:sdtEndPr>
                <w:rPr>
                  <w:rStyle w:val="Absatz-Standardschriftart"/>
                  <w:sz w:val="20"/>
                </w:rPr>
              </w:sdtEndPr>
              <w:sdtContent>
                <w:r w:rsidR="00AC076C" w:rsidRPr="009C71A4">
                  <w:rPr>
                    <w:rStyle w:val="Formatvorlage1"/>
                    <w:rFonts w:cs="Arial"/>
                    <w:szCs w:val="18"/>
                  </w:rPr>
                  <w:t xml:space="preserve">             </w:t>
                </w:r>
              </w:sdtContent>
            </w:sdt>
          </w:p>
        </w:tc>
      </w:tr>
    </w:tbl>
    <w:p w14:paraId="6C70FC6D" w14:textId="02281DCC" w:rsidR="00A310F3" w:rsidRPr="009C71A4" w:rsidRDefault="00A310F3" w:rsidP="00202FB7">
      <w:pPr>
        <w:spacing w:before="480" w:after="0"/>
        <w:rPr>
          <w:rFonts w:cs="Arial"/>
          <w:b/>
          <w:sz w:val="18"/>
          <w:szCs w:val="18"/>
        </w:rPr>
      </w:pPr>
      <w:r w:rsidRPr="009C71A4">
        <w:rPr>
          <w:rFonts w:cs="Arial"/>
          <w:b/>
          <w:sz w:val="18"/>
          <w:szCs w:val="18"/>
        </w:rPr>
        <w:t>Geburtshilfliche Anamnese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A310F3" w:rsidRPr="009C71A4" w14:paraId="149BF84D" w14:textId="77777777" w:rsidTr="002E51C3">
        <w:tc>
          <w:tcPr>
            <w:tcW w:w="9684" w:type="dxa"/>
          </w:tcPr>
          <w:p w14:paraId="39E4ABB4" w14:textId="4B483A8E" w:rsidR="00A310F3" w:rsidRPr="009C71A4" w:rsidRDefault="002C0A2F" w:rsidP="00202FB7">
            <w:pPr>
              <w:spacing w:before="40" w:after="0"/>
              <w:rPr>
                <w:rFonts w:cs="Arial"/>
                <w:sz w:val="18"/>
                <w:szCs w:val="18"/>
              </w:rPr>
            </w:pPr>
            <w:sdt>
              <w:sdtPr>
                <w:rPr>
                  <w:rStyle w:val="Formatvorlage1"/>
                  <w:rFonts w:cs="Arial"/>
                  <w:szCs w:val="18"/>
                </w:rPr>
                <w:id w:val="1351600167"/>
                <w:placeholder>
                  <w:docPart w:val="129C32F6761242C2B4052986D0D0765B"/>
                </w:placeholder>
                <w:showingPlcHdr/>
              </w:sdtPr>
              <w:sdtEndPr>
                <w:rPr>
                  <w:rStyle w:val="Absatz-Standardschriftart"/>
                  <w:sz w:val="20"/>
                </w:rPr>
              </w:sdtEndPr>
              <w:sdtContent>
                <w:r w:rsidR="00AC076C" w:rsidRPr="009C71A4">
                  <w:rPr>
                    <w:rStyle w:val="Formatvorlage1"/>
                    <w:rFonts w:cs="Arial"/>
                    <w:szCs w:val="18"/>
                  </w:rPr>
                  <w:t xml:space="preserve">                                                </w:t>
                </w:r>
              </w:sdtContent>
            </w:sdt>
          </w:p>
        </w:tc>
      </w:tr>
    </w:tbl>
    <w:p w14:paraId="4C307F43" w14:textId="1CAF1307" w:rsidR="00A310F3" w:rsidRPr="009C71A4" w:rsidRDefault="00A310F3" w:rsidP="00202FB7">
      <w:pPr>
        <w:spacing w:before="240" w:after="0"/>
        <w:rPr>
          <w:rFonts w:cs="Arial"/>
          <w:b/>
          <w:sz w:val="18"/>
          <w:szCs w:val="18"/>
        </w:rPr>
      </w:pPr>
      <w:r w:rsidRPr="009C71A4">
        <w:rPr>
          <w:rFonts w:cs="Arial"/>
          <w:b/>
          <w:sz w:val="18"/>
          <w:szCs w:val="18"/>
        </w:rPr>
        <w:t>Weitere Diagnosen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A310F3" w:rsidRPr="009C71A4" w14:paraId="39555E69" w14:textId="77777777" w:rsidTr="00AC076C">
        <w:tc>
          <w:tcPr>
            <w:tcW w:w="9684" w:type="dxa"/>
            <w:shd w:val="clear" w:color="auto" w:fill="auto"/>
          </w:tcPr>
          <w:p w14:paraId="7B8F08E6" w14:textId="576111DA" w:rsidR="00A310F3" w:rsidRPr="009C71A4" w:rsidRDefault="002C0A2F" w:rsidP="00202FB7">
            <w:pPr>
              <w:spacing w:before="40" w:after="0"/>
              <w:rPr>
                <w:rFonts w:cs="Arial"/>
                <w:sz w:val="18"/>
                <w:szCs w:val="18"/>
              </w:rPr>
            </w:pPr>
            <w:sdt>
              <w:sdtPr>
                <w:rPr>
                  <w:rStyle w:val="Formatvorlage1"/>
                  <w:rFonts w:cs="Arial"/>
                  <w:szCs w:val="18"/>
                </w:rPr>
                <w:id w:val="1696423692"/>
                <w:placeholder>
                  <w:docPart w:val="81E962ADFF4842B0BFC1687038647DB9"/>
                </w:placeholder>
                <w:showingPlcHdr/>
              </w:sdtPr>
              <w:sdtEndPr>
                <w:rPr>
                  <w:rStyle w:val="Absatz-Standardschriftart"/>
                  <w:sz w:val="20"/>
                </w:rPr>
              </w:sdtEndPr>
              <w:sdtContent>
                <w:r w:rsidR="00AC076C" w:rsidRPr="009C71A4">
                  <w:rPr>
                    <w:rStyle w:val="Formatvorlage1"/>
                    <w:rFonts w:cs="Arial"/>
                    <w:szCs w:val="18"/>
                  </w:rPr>
                  <w:t xml:space="preserve">                                                </w:t>
                </w:r>
              </w:sdtContent>
            </w:sdt>
          </w:p>
        </w:tc>
      </w:tr>
    </w:tbl>
    <w:p w14:paraId="628131FE" w14:textId="789EF2E7" w:rsidR="00A310F3" w:rsidRPr="009C71A4" w:rsidRDefault="00A310F3" w:rsidP="00202FB7">
      <w:pPr>
        <w:spacing w:before="240" w:after="0"/>
        <w:rPr>
          <w:rFonts w:cs="Arial"/>
          <w:b/>
          <w:sz w:val="18"/>
          <w:szCs w:val="18"/>
        </w:rPr>
      </w:pPr>
      <w:r w:rsidRPr="009C71A4">
        <w:rPr>
          <w:rFonts w:cs="Arial"/>
          <w:b/>
          <w:sz w:val="18"/>
          <w:szCs w:val="18"/>
        </w:rPr>
        <w:t>Labor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A310F3" w:rsidRPr="009C71A4" w14:paraId="55FC41C5" w14:textId="77777777" w:rsidTr="00AC076C">
        <w:tc>
          <w:tcPr>
            <w:tcW w:w="9684" w:type="dxa"/>
          </w:tcPr>
          <w:sdt>
            <w:sdtPr>
              <w:rPr>
                <w:rStyle w:val="Formatvorlage1"/>
                <w:rFonts w:cs="Arial"/>
                <w:szCs w:val="18"/>
              </w:rPr>
              <w:id w:val="1578176112"/>
              <w:placeholder>
                <w:docPart w:val="8BD16C7813864F22B7E0461C02808E4C"/>
              </w:placeholder>
              <w:showingPlcHdr/>
            </w:sdtPr>
            <w:sdtEndPr>
              <w:rPr>
                <w:rStyle w:val="Absatz-Standardschriftart"/>
                <w:sz w:val="20"/>
              </w:rPr>
            </w:sdtEndPr>
            <w:sdtContent>
              <w:p w14:paraId="1167CBA5" w14:textId="7F6C0F41" w:rsidR="00A310F3" w:rsidRPr="009C71A4" w:rsidRDefault="00AC076C" w:rsidP="00202FB7">
                <w:pPr>
                  <w:spacing w:before="40" w:after="0"/>
                  <w:rPr>
                    <w:rFonts w:cs="Arial"/>
                    <w:sz w:val="18"/>
                    <w:szCs w:val="18"/>
                  </w:rPr>
                </w:pPr>
                <w:r w:rsidRPr="009C71A4">
                  <w:rPr>
                    <w:rFonts w:cs="Arial"/>
                    <w:sz w:val="18"/>
                    <w:szCs w:val="18"/>
                  </w:rPr>
                  <w:t>Bitte serologische Befunde als Beilage mitsenden</w:t>
                </w:r>
              </w:p>
            </w:sdtContent>
          </w:sdt>
        </w:tc>
      </w:tr>
    </w:tbl>
    <w:p w14:paraId="6DFF8D4A" w14:textId="77777777" w:rsidR="00A310F3" w:rsidRPr="009C71A4" w:rsidRDefault="00A310F3" w:rsidP="00202FB7">
      <w:pPr>
        <w:spacing w:before="240" w:after="0"/>
        <w:rPr>
          <w:rFonts w:cs="Arial"/>
          <w:b/>
          <w:sz w:val="18"/>
          <w:szCs w:val="18"/>
        </w:rPr>
      </w:pPr>
      <w:r w:rsidRPr="009C71A4">
        <w:rPr>
          <w:rFonts w:cs="Arial"/>
          <w:b/>
          <w:sz w:val="18"/>
          <w:szCs w:val="18"/>
        </w:rPr>
        <w:t>Pränataldiagnostik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A310F3" w:rsidRPr="009C71A4" w14:paraId="75036337" w14:textId="77777777" w:rsidTr="00AC076C">
        <w:tc>
          <w:tcPr>
            <w:tcW w:w="9684" w:type="dxa"/>
          </w:tcPr>
          <w:p w14:paraId="52F3FB7A" w14:textId="3AEA29D5" w:rsidR="00A310F3" w:rsidRPr="009C71A4" w:rsidRDefault="002C0A2F" w:rsidP="00202FB7">
            <w:pPr>
              <w:spacing w:before="40" w:after="0"/>
              <w:rPr>
                <w:rFonts w:cs="Arial"/>
                <w:sz w:val="18"/>
                <w:szCs w:val="18"/>
              </w:rPr>
            </w:pPr>
            <w:sdt>
              <w:sdtPr>
                <w:rPr>
                  <w:rStyle w:val="Formatvorlage1"/>
                  <w:rFonts w:cs="Arial"/>
                  <w:szCs w:val="18"/>
                </w:rPr>
                <w:id w:val="-1859955768"/>
                <w:placeholder>
                  <w:docPart w:val="92F6C8B6A43F49D9ABEFB51127D04B8A"/>
                </w:placeholder>
                <w:showingPlcHdr/>
              </w:sdtPr>
              <w:sdtEndPr>
                <w:rPr>
                  <w:rStyle w:val="Absatz-Standardschriftart"/>
                  <w:sz w:val="20"/>
                </w:rPr>
              </w:sdtEndPr>
              <w:sdtContent>
                <w:r w:rsidR="00AC076C" w:rsidRPr="009C71A4">
                  <w:rPr>
                    <w:rStyle w:val="Formatvorlage1"/>
                    <w:rFonts w:cs="Arial"/>
                    <w:szCs w:val="18"/>
                  </w:rPr>
                  <w:t xml:space="preserve">                                                </w:t>
                </w:r>
              </w:sdtContent>
            </w:sdt>
          </w:p>
        </w:tc>
      </w:tr>
    </w:tbl>
    <w:p w14:paraId="17365691" w14:textId="77777777" w:rsidR="00A310F3" w:rsidRPr="009C71A4" w:rsidRDefault="00A310F3" w:rsidP="00202FB7">
      <w:pPr>
        <w:spacing w:before="240" w:after="0"/>
        <w:rPr>
          <w:rFonts w:cs="Arial"/>
          <w:b/>
          <w:sz w:val="18"/>
          <w:szCs w:val="18"/>
        </w:rPr>
      </w:pPr>
      <w:r w:rsidRPr="009C71A4">
        <w:rPr>
          <w:rFonts w:cs="Arial"/>
          <w:b/>
          <w:sz w:val="18"/>
          <w:szCs w:val="18"/>
        </w:rPr>
        <w:t>Ultraschall / Fruchtwasser / Plazenta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A310F3" w:rsidRPr="009C71A4" w14:paraId="3B0239FD" w14:textId="77777777" w:rsidTr="00AC076C">
        <w:tc>
          <w:tcPr>
            <w:tcW w:w="9684" w:type="dxa"/>
          </w:tcPr>
          <w:p w14:paraId="224B3A24" w14:textId="5E9023CA" w:rsidR="00A310F3" w:rsidRPr="009C71A4" w:rsidRDefault="002C0A2F" w:rsidP="00202FB7">
            <w:pPr>
              <w:spacing w:before="40" w:after="0"/>
              <w:rPr>
                <w:rFonts w:cs="Arial"/>
                <w:sz w:val="18"/>
                <w:szCs w:val="18"/>
              </w:rPr>
            </w:pPr>
            <w:sdt>
              <w:sdtPr>
                <w:rPr>
                  <w:rStyle w:val="Formatvorlage1"/>
                  <w:rFonts w:cs="Arial"/>
                  <w:szCs w:val="18"/>
                </w:rPr>
                <w:id w:val="-743952531"/>
                <w:placeholder>
                  <w:docPart w:val="65543C8A110A4AD8BFE21A33D195A129"/>
                </w:placeholder>
                <w:showingPlcHdr/>
              </w:sdtPr>
              <w:sdtEndPr>
                <w:rPr>
                  <w:rStyle w:val="Absatz-Standardschriftart"/>
                  <w:sz w:val="20"/>
                </w:rPr>
              </w:sdtEndPr>
              <w:sdtContent>
                <w:r w:rsidR="00AC076C" w:rsidRPr="009C71A4">
                  <w:rPr>
                    <w:rStyle w:val="Formatvorlage1"/>
                    <w:rFonts w:cs="Arial"/>
                    <w:szCs w:val="18"/>
                  </w:rPr>
                  <w:t xml:space="preserve">                                                </w:t>
                </w:r>
              </w:sdtContent>
            </w:sdt>
          </w:p>
        </w:tc>
      </w:tr>
    </w:tbl>
    <w:p w14:paraId="0B9B11A3" w14:textId="77777777" w:rsidR="00A310F3" w:rsidRPr="009C71A4" w:rsidRDefault="00A310F3" w:rsidP="00202FB7">
      <w:pPr>
        <w:spacing w:before="240" w:after="0"/>
        <w:rPr>
          <w:rFonts w:cs="Arial"/>
          <w:b/>
          <w:sz w:val="18"/>
          <w:szCs w:val="18"/>
        </w:rPr>
      </w:pPr>
      <w:r w:rsidRPr="009C71A4">
        <w:rPr>
          <w:rFonts w:cs="Arial"/>
          <w:b/>
          <w:sz w:val="18"/>
          <w:szCs w:val="18"/>
        </w:rPr>
        <w:t>Schwangerschaftsverlauf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A310F3" w:rsidRPr="009C71A4" w14:paraId="6A657CA3" w14:textId="77777777" w:rsidTr="00AC076C">
        <w:tc>
          <w:tcPr>
            <w:tcW w:w="9684" w:type="dxa"/>
          </w:tcPr>
          <w:p w14:paraId="10E98A26" w14:textId="5F4A8652" w:rsidR="00A310F3" w:rsidRPr="009C71A4" w:rsidRDefault="002C0A2F" w:rsidP="00202FB7">
            <w:pPr>
              <w:spacing w:before="40" w:after="0"/>
              <w:rPr>
                <w:rFonts w:cs="Arial"/>
                <w:sz w:val="18"/>
                <w:szCs w:val="18"/>
              </w:rPr>
            </w:pPr>
            <w:sdt>
              <w:sdtPr>
                <w:rPr>
                  <w:rStyle w:val="Formatvorlage1"/>
                  <w:rFonts w:cs="Arial"/>
                  <w:szCs w:val="18"/>
                </w:rPr>
                <w:id w:val="-1377228273"/>
                <w:placeholder>
                  <w:docPart w:val="85D9B0BE804B4B4E9B4D6679BDFF25C3"/>
                </w:placeholder>
                <w:showingPlcHdr/>
              </w:sdtPr>
              <w:sdtEndPr>
                <w:rPr>
                  <w:rStyle w:val="Absatz-Standardschriftart"/>
                  <w:sz w:val="20"/>
                </w:rPr>
              </w:sdtEndPr>
              <w:sdtContent>
                <w:r w:rsidR="00AC076C" w:rsidRPr="009C71A4">
                  <w:rPr>
                    <w:rStyle w:val="Formatvorlage1"/>
                    <w:rFonts w:cs="Arial"/>
                    <w:szCs w:val="18"/>
                  </w:rPr>
                  <w:t xml:space="preserve">                                                </w:t>
                </w:r>
              </w:sdtContent>
            </w:sdt>
          </w:p>
        </w:tc>
      </w:tr>
    </w:tbl>
    <w:p w14:paraId="7F9C2F70" w14:textId="77777777" w:rsidR="00A310F3" w:rsidRPr="009C71A4" w:rsidRDefault="00A310F3" w:rsidP="00202FB7">
      <w:pPr>
        <w:spacing w:before="240" w:after="0"/>
        <w:rPr>
          <w:rFonts w:cs="Arial"/>
          <w:b/>
          <w:sz w:val="18"/>
          <w:szCs w:val="18"/>
        </w:rPr>
      </w:pPr>
      <w:r w:rsidRPr="009C71A4">
        <w:rPr>
          <w:rFonts w:cs="Arial"/>
          <w:b/>
          <w:sz w:val="18"/>
          <w:szCs w:val="18"/>
        </w:rPr>
        <w:t>Medikamente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A310F3" w:rsidRPr="009C71A4" w14:paraId="7AD3015F" w14:textId="77777777" w:rsidTr="00AC076C">
        <w:tc>
          <w:tcPr>
            <w:tcW w:w="9684" w:type="dxa"/>
          </w:tcPr>
          <w:p w14:paraId="61BBC074" w14:textId="47FF0B82" w:rsidR="00A310F3" w:rsidRPr="009C71A4" w:rsidRDefault="002C0A2F" w:rsidP="00202FB7">
            <w:pPr>
              <w:spacing w:before="40" w:after="0"/>
              <w:rPr>
                <w:rFonts w:cs="Arial"/>
                <w:sz w:val="18"/>
                <w:szCs w:val="18"/>
              </w:rPr>
            </w:pPr>
            <w:sdt>
              <w:sdtPr>
                <w:rPr>
                  <w:rStyle w:val="Formatvorlage1"/>
                  <w:rFonts w:cs="Arial"/>
                  <w:szCs w:val="18"/>
                </w:rPr>
                <w:id w:val="-814715617"/>
                <w:placeholder>
                  <w:docPart w:val="1CA0EB7184214C9983FFD1DA3256D4D1"/>
                </w:placeholder>
                <w:showingPlcHdr/>
              </w:sdtPr>
              <w:sdtEndPr>
                <w:rPr>
                  <w:rStyle w:val="Absatz-Standardschriftart"/>
                  <w:sz w:val="20"/>
                </w:rPr>
              </w:sdtEndPr>
              <w:sdtContent>
                <w:r w:rsidR="00AC076C" w:rsidRPr="009C71A4">
                  <w:rPr>
                    <w:rStyle w:val="Formatvorlage1"/>
                    <w:rFonts w:cs="Arial"/>
                    <w:szCs w:val="18"/>
                  </w:rPr>
                  <w:t xml:space="preserve">                                                </w:t>
                </w:r>
              </w:sdtContent>
            </w:sdt>
          </w:p>
        </w:tc>
      </w:tr>
    </w:tbl>
    <w:p w14:paraId="725BB77D" w14:textId="77777777" w:rsidR="00A310F3" w:rsidRPr="009C71A4" w:rsidRDefault="00A310F3" w:rsidP="00202FB7">
      <w:pPr>
        <w:spacing w:before="240" w:after="0"/>
        <w:rPr>
          <w:rFonts w:cs="Arial"/>
          <w:b/>
          <w:sz w:val="18"/>
          <w:szCs w:val="18"/>
        </w:rPr>
      </w:pPr>
      <w:r w:rsidRPr="009C71A4">
        <w:rPr>
          <w:rFonts w:cs="Arial"/>
          <w:b/>
          <w:sz w:val="18"/>
          <w:szCs w:val="18"/>
        </w:rPr>
        <w:t>Weiteres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A310F3" w:rsidRPr="009C71A4" w14:paraId="089F6A1E" w14:textId="77777777" w:rsidTr="00AC076C">
        <w:tc>
          <w:tcPr>
            <w:tcW w:w="9684" w:type="dxa"/>
          </w:tcPr>
          <w:p w14:paraId="72858DD7" w14:textId="0F47A95A" w:rsidR="00A310F3" w:rsidRPr="009C71A4" w:rsidRDefault="002C0A2F" w:rsidP="00202FB7">
            <w:pPr>
              <w:spacing w:before="40" w:after="0"/>
              <w:rPr>
                <w:rFonts w:cs="Arial"/>
                <w:sz w:val="18"/>
                <w:szCs w:val="18"/>
              </w:rPr>
            </w:pPr>
            <w:sdt>
              <w:sdtPr>
                <w:rPr>
                  <w:rStyle w:val="Formatvorlage1"/>
                  <w:rFonts w:cs="Arial"/>
                  <w:szCs w:val="18"/>
                </w:rPr>
                <w:id w:val="-585455491"/>
                <w:placeholder>
                  <w:docPart w:val="CF1B3386A0EE4AD19D5293B9104C3F47"/>
                </w:placeholder>
                <w:showingPlcHdr/>
              </w:sdtPr>
              <w:sdtEndPr>
                <w:rPr>
                  <w:rStyle w:val="Absatz-Standardschriftart"/>
                  <w:sz w:val="20"/>
                </w:rPr>
              </w:sdtEndPr>
              <w:sdtContent>
                <w:r w:rsidR="00AC076C" w:rsidRPr="009C71A4">
                  <w:rPr>
                    <w:rStyle w:val="Formatvorlage1"/>
                    <w:rFonts w:cs="Arial"/>
                    <w:szCs w:val="18"/>
                  </w:rPr>
                  <w:t xml:space="preserve">                                                </w:t>
                </w:r>
              </w:sdtContent>
            </w:sdt>
          </w:p>
        </w:tc>
      </w:tr>
    </w:tbl>
    <w:p w14:paraId="0C380146" w14:textId="09381FC0" w:rsidR="00A310F3" w:rsidRPr="009C71A4" w:rsidRDefault="00A310F3" w:rsidP="00202FB7">
      <w:pPr>
        <w:spacing w:before="240" w:after="0"/>
        <w:rPr>
          <w:rFonts w:cs="Arial"/>
          <w:b/>
          <w:sz w:val="18"/>
          <w:szCs w:val="18"/>
        </w:rPr>
      </w:pPr>
      <w:r w:rsidRPr="009C71A4">
        <w:rPr>
          <w:rFonts w:cs="Arial"/>
          <w:b/>
          <w:sz w:val="18"/>
          <w:szCs w:val="18"/>
        </w:rPr>
        <w:t>Beilagen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A310F3" w:rsidRPr="009C71A4" w14:paraId="117225FA" w14:textId="77777777" w:rsidTr="00AC076C">
        <w:tc>
          <w:tcPr>
            <w:tcW w:w="9684" w:type="dxa"/>
          </w:tcPr>
          <w:p w14:paraId="5B958091" w14:textId="7E297ADF" w:rsidR="00A310F3" w:rsidRPr="009C71A4" w:rsidRDefault="002C0A2F" w:rsidP="00202FB7">
            <w:pPr>
              <w:spacing w:before="40" w:after="0"/>
              <w:rPr>
                <w:rFonts w:cs="Arial"/>
                <w:sz w:val="18"/>
                <w:szCs w:val="18"/>
              </w:rPr>
            </w:pPr>
            <w:sdt>
              <w:sdtPr>
                <w:rPr>
                  <w:rStyle w:val="Formatvorlage3"/>
                  <w:rFonts w:cs="Arial"/>
                  <w:sz w:val="18"/>
                  <w:szCs w:val="18"/>
                </w:rPr>
                <w:id w:val="1494760774"/>
                <w:placeholder>
                  <w:docPart w:val="DCD04DAD110D40B9B2C343E022148A87"/>
                </w:placeholder>
                <w:showingPlcHdr/>
              </w:sdtPr>
              <w:sdtEndPr>
                <w:rPr>
                  <w:rStyle w:val="Absatz-Standardschriftart"/>
                </w:rPr>
              </w:sdtEndPr>
              <w:sdtContent>
                <w:r w:rsidR="00AC076C" w:rsidRPr="009C71A4">
                  <w:rPr>
                    <w:rStyle w:val="Formatvorlage1"/>
                    <w:rFonts w:cs="Arial"/>
                    <w:szCs w:val="18"/>
                  </w:rPr>
                  <w:t xml:space="preserve">                                                </w:t>
                </w:r>
              </w:sdtContent>
            </w:sdt>
          </w:p>
        </w:tc>
      </w:tr>
    </w:tbl>
    <w:p w14:paraId="40C02D81" w14:textId="77777777" w:rsidR="00A310F3" w:rsidRPr="009C71A4" w:rsidRDefault="00A310F3" w:rsidP="00202FB7">
      <w:pPr>
        <w:spacing w:before="240" w:after="0"/>
        <w:rPr>
          <w:rFonts w:cs="Arial"/>
          <w:b/>
          <w:sz w:val="18"/>
          <w:szCs w:val="18"/>
        </w:rPr>
      </w:pPr>
      <w:r w:rsidRPr="009C71A4">
        <w:rPr>
          <w:rFonts w:cs="Arial"/>
          <w:b/>
          <w:sz w:val="18"/>
          <w:szCs w:val="18"/>
        </w:rPr>
        <w:t xml:space="preserve">Praxisstempel / Datum / Unterschrift </w:t>
      </w:r>
    </w:p>
    <w:tbl>
      <w:tblPr>
        <w:tblW w:w="963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3969"/>
        <w:gridCol w:w="4824"/>
      </w:tblGrid>
      <w:tr w:rsidR="00AB786D" w:rsidRPr="009C71A4" w14:paraId="5ACF70FF" w14:textId="77777777" w:rsidTr="003F1B9C">
        <w:trPr>
          <w:trHeight w:val="361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DAAF0A" w14:textId="27F0E51D" w:rsidR="00AB786D" w:rsidRPr="009C71A4" w:rsidRDefault="00AB786D" w:rsidP="00202FB7">
            <w:pPr>
              <w:spacing w:before="40" w:after="0"/>
              <w:rPr>
                <w:rFonts w:eastAsia="Times New Roman" w:cs="Arial"/>
                <w:bCs/>
                <w:kern w:val="2"/>
                <w:sz w:val="18"/>
                <w:szCs w:val="18"/>
                <w:lang w:eastAsia="de-CH"/>
              </w:rPr>
            </w:pPr>
            <w:r w:rsidRPr="009C71A4">
              <w:rPr>
                <w:rFonts w:eastAsia="Times New Roman" w:cs="Arial"/>
                <w:bCs/>
                <w:spacing w:val="-2"/>
                <w:sz w:val="18"/>
                <w:szCs w:val="18"/>
                <w:lang w:eastAsia="de-CH"/>
              </w:rPr>
              <w:t>Datum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79DEAF" w14:textId="355770BC" w:rsidR="00AB786D" w:rsidRPr="009C71A4" w:rsidRDefault="00AB786D" w:rsidP="00202FB7">
            <w:pPr>
              <w:spacing w:before="40" w:after="0"/>
              <w:rPr>
                <w:rFonts w:eastAsia="Times New Roman" w:cs="Arial"/>
                <w:bCs/>
                <w:spacing w:val="-2"/>
                <w:sz w:val="18"/>
                <w:szCs w:val="18"/>
                <w:lang w:eastAsia="de-CH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60C76D" w14:textId="2483341E" w:rsidR="00AB786D" w:rsidRPr="009C71A4" w:rsidRDefault="00AB786D" w:rsidP="00202FB7">
            <w:pPr>
              <w:spacing w:before="40" w:after="0"/>
              <w:rPr>
                <w:rFonts w:eastAsia="Times New Roman" w:cs="Arial"/>
                <w:bCs/>
                <w:kern w:val="2"/>
                <w:sz w:val="18"/>
                <w:szCs w:val="18"/>
                <w:lang w:eastAsia="de-CH"/>
              </w:rPr>
            </w:pPr>
            <w:r w:rsidRPr="009C71A4">
              <w:rPr>
                <w:rFonts w:eastAsia="Times New Roman" w:cs="Arial"/>
                <w:bCs/>
                <w:spacing w:val="-2"/>
                <w:sz w:val="18"/>
                <w:szCs w:val="18"/>
                <w:lang w:eastAsia="de-CH"/>
              </w:rPr>
              <w:t>Stempel/Unterschrift</w:t>
            </w:r>
          </w:p>
        </w:tc>
      </w:tr>
      <w:tr w:rsidR="00A601BF" w:rsidRPr="009C71A4" w14:paraId="102E5A03" w14:textId="77777777" w:rsidTr="003F1B9C">
        <w:trPr>
          <w:trHeight w:val="1423"/>
        </w:trPr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D66DF0" w14:textId="47A36720" w:rsidR="00A601BF" w:rsidRPr="009C71A4" w:rsidRDefault="002C0A2F" w:rsidP="00202FB7">
            <w:pPr>
              <w:spacing w:before="40" w:after="0"/>
              <w:rPr>
                <w:rFonts w:eastAsia="Times New Roman" w:cs="Arial"/>
                <w:bCs/>
                <w:kern w:val="2"/>
                <w:sz w:val="18"/>
                <w:szCs w:val="18"/>
                <w:lang w:eastAsia="de-CH"/>
              </w:rPr>
            </w:pPr>
            <w:sdt>
              <w:sdtPr>
                <w:rPr>
                  <w:rStyle w:val="Formatvorlage1"/>
                  <w:rFonts w:cs="Arial"/>
                  <w:szCs w:val="18"/>
                </w:rPr>
                <w:id w:val="-16770287"/>
                <w:placeholder>
                  <w:docPart w:val="AB8E5E41C5964A6FA0048087C4727D96"/>
                </w:placeholder>
                <w:showingPlcHdr/>
              </w:sdtPr>
              <w:sdtEndPr>
                <w:rPr>
                  <w:rStyle w:val="Absatz-Standardschriftart"/>
                  <w:sz w:val="20"/>
                </w:rPr>
              </w:sdtEndPr>
              <w:sdtContent>
                <w:r w:rsidR="003F1B9C" w:rsidRPr="009C71A4">
                  <w:rPr>
                    <w:rStyle w:val="Formatvorlage1"/>
                    <w:rFonts w:cs="Arial"/>
                    <w:color w:val="BFBFBF" w:themeColor="background1" w:themeShade="BF"/>
                    <w:szCs w:val="18"/>
                  </w:rPr>
                  <w:t>Datum hier eingeben</w:t>
                </w:r>
              </w:sdtContent>
            </w:sdt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446DA0" w14:textId="021DBB59" w:rsidR="00A601BF" w:rsidRPr="009C71A4" w:rsidRDefault="002C0A2F" w:rsidP="00202FB7">
            <w:pPr>
              <w:spacing w:before="40" w:after="0"/>
              <w:rPr>
                <w:rFonts w:eastAsia="Times New Roman" w:cs="Arial"/>
                <w:bCs/>
                <w:color w:val="BFBFBF" w:themeColor="background1" w:themeShade="BF"/>
                <w:kern w:val="2"/>
                <w:sz w:val="18"/>
                <w:szCs w:val="18"/>
                <w:lang w:eastAsia="de-CH"/>
              </w:rPr>
            </w:pPr>
            <w:sdt>
              <w:sdtPr>
                <w:rPr>
                  <w:rStyle w:val="Formatvorlage2"/>
                  <w:rFonts w:cs="Arial"/>
                  <w:sz w:val="18"/>
                  <w:szCs w:val="18"/>
                </w:rPr>
                <w:id w:val="179094316"/>
                <w:lock w:val="sdtLocked"/>
                <w:placeholder>
                  <w:docPart w:val="F3D9DB40B10848DCAEA722D6B44C95F9"/>
                </w:placeholder>
                <w:showingPlcHdr/>
                <w15:appearance w15:val="hidden"/>
              </w:sdtPr>
              <w:sdtEndPr>
                <w:rPr>
                  <w:rStyle w:val="Absatz-Standardschriftart"/>
                  <w:color w:val="BFBFBF" w:themeColor="background1" w:themeShade="BF"/>
                </w:rPr>
              </w:sdtEndPr>
              <w:sdtContent>
                <w:r w:rsidR="003F1B9C" w:rsidRPr="009C71A4">
                  <w:rPr>
                    <w:rStyle w:val="Formatvorlage1"/>
                    <w:rFonts w:cs="Arial"/>
                    <w:color w:val="BFBFBF" w:themeColor="background1" w:themeShade="BF"/>
                    <w:szCs w:val="18"/>
                  </w:rPr>
                  <w:t>kann elektronisch hinzugefügt werden</w:t>
                </w:r>
              </w:sdtContent>
            </w:sdt>
          </w:p>
        </w:tc>
      </w:tr>
    </w:tbl>
    <w:p w14:paraId="5AB99A30" w14:textId="77777777" w:rsidR="009C71A4" w:rsidRPr="009C71A4" w:rsidRDefault="009C71A4" w:rsidP="00202FB7">
      <w:pPr>
        <w:spacing w:after="0"/>
        <w:rPr>
          <w:rFonts w:cs="Arial"/>
          <w:sz w:val="18"/>
          <w:szCs w:val="18"/>
        </w:rPr>
      </w:pPr>
    </w:p>
    <w:sectPr w:rsidR="009C71A4" w:rsidRPr="009C71A4" w:rsidSect="002C0A2F">
      <w:headerReference w:type="default" r:id="rId8"/>
      <w:footerReference w:type="default" r:id="rId9"/>
      <w:pgSz w:w="11906" w:h="16838"/>
      <w:pgMar w:top="1417" w:right="849" w:bottom="1134" w:left="1417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EC34D" w14:textId="77777777" w:rsidR="00A310F3" w:rsidRDefault="00A310F3" w:rsidP="00324556">
      <w:pPr>
        <w:spacing w:after="0"/>
      </w:pPr>
      <w:r>
        <w:separator/>
      </w:r>
    </w:p>
  </w:endnote>
  <w:endnote w:type="continuationSeparator" w:id="0">
    <w:p w14:paraId="3D1C347B" w14:textId="77777777" w:rsidR="00A310F3" w:rsidRDefault="00A310F3" w:rsidP="003245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agoOT">
    <w:altName w:val="Segoe Scrip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71C98" w14:textId="77777777" w:rsidR="00751A72" w:rsidRPr="00427670" w:rsidRDefault="00751A72" w:rsidP="009C71A4">
    <w:pPr>
      <w:autoSpaceDE w:val="0"/>
      <w:autoSpaceDN w:val="0"/>
      <w:adjustRightInd w:val="0"/>
      <w:spacing w:after="0"/>
      <w:rPr>
        <w:rFonts w:cstheme="minorHAnsi"/>
        <w:b/>
        <w:bCs/>
        <w:color w:val="968F8A"/>
        <w:sz w:val="18"/>
        <w:szCs w:val="18"/>
      </w:rPr>
    </w:pPr>
    <w:bookmarkStart w:id="1" w:name="_Hlk197346829"/>
    <w:bookmarkStart w:id="2" w:name="_Hlk197346830"/>
    <w:r w:rsidRPr="00427670">
      <w:rPr>
        <w:rFonts w:cstheme="minorHAnsi"/>
        <w:b/>
        <w:bCs/>
        <w:color w:val="968F8A"/>
        <w:sz w:val="18"/>
        <w:szCs w:val="18"/>
      </w:rPr>
      <w:t>Asana Spital Leuggern AG</w:t>
    </w:r>
  </w:p>
  <w:p w14:paraId="01E0CCD6" w14:textId="77777777" w:rsidR="002B321E" w:rsidRPr="00427670" w:rsidRDefault="00751A72" w:rsidP="009C71A4">
    <w:pPr>
      <w:rPr>
        <w:rFonts w:cstheme="minorHAnsi"/>
        <w:color w:val="968F8A"/>
        <w:sz w:val="18"/>
        <w:szCs w:val="18"/>
      </w:rPr>
    </w:pPr>
    <w:r w:rsidRPr="00427670">
      <w:rPr>
        <w:rFonts w:cstheme="minorHAnsi"/>
        <w:color w:val="968F8A"/>
        <w:sz w:val="18"/>
        <w:szCs w:val="18"/>
      </w:rPr>
      <w:t xml:space="preserve">Kommendeweg 12 · 5316 Leuggern · Telefon 056 269 40 00 · info@spitalleuggern.ch · www.spitalleuggern.ch 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EE0A5" w14:textId="77777777" w:rsidR="00A310F3" w:rsidRDefault="00A310F3" w:rsidP="00324556">
      <w:pPr>
        <w:spacing w:after="0"/>
      </w:pPr>
      <w:r>
        <w:separator/>
      </w:r>
    </w:p>
  </w:footnote>
  <w:footnote w:type="continuationSeparator" w:id="0">
    <w:p w14:paraId="0919B718" w14:textId="77777777" w:rsidR="00A310F3" w:rsidRDefault="00A310F3" w:rsidP="0032455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F6702" w14:textId="77777777" w:rsidR="00324556" w:rsidRDefault="00C24DF5" w:rsidP="000F039C">
    <w:pPr>
      <w:pStyle w:val="Kopfzeile"/>
      <w:tabs>
        <w:tab w:val="clear" w:pos="9072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2D3D1B4A" wp14:editId="2A0480D5">
              <wp:simplePos x="0" y="0"/>
              <wp:positionH relativeFrom="column">
                <wp:posOffset>5080</wp:posOffset>
              </wp:positionH>
              <wp:positionV relativeFrom="paragraph">
                <wp:posOffset>-31115</wp:posOffset>
              </wp:positionV>
              <wp:extent cx="6146789" cy="359410"/>
              <wp:effectExtent l="0" t="0" r="6985" b="2540"/>
              <wp:wrapNone/>
              <wp:docPr id="382402615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46789" cy="359410"/>
                        <a:chOff x="95095" y="0"/>
                        <a:chExt cx="6146789" cy="359410"/>
                      </a:xfrm>
                    </wpg:grpSpPr>
                    <pic:pic xmlns:pic="http://schemas.openxmlformats.org/drawingml/2006/picture">
                      <pic:nvPicPr>
                        <pic:cNvPr id="1497548711" name="Grafik 2"/>
                        <pic:cNvPicPr>
                          <a:picLocks/>
                        </pic:cNvPicPr>
                      </pic:nvPicPr>
                      <pic:blipFill rotWithShape="1"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harpenSoften amount="5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480" b="-1480"/>
                        <a:stretch/>
                      </pic:blipFill>
                      <pic:spPr bwMode="auto">
                        <a:xfrm>
                          <a:off x="4082249" y="0"/>
                          <a:ext cx="2159635" cy="35941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  <a:extLst>
                            <a:ext uri="{C807C97D-BFC1-408E-A445-0C87EB9F89A2}">
                              <ask:lineSketchStyleProps xmlns:ask="http://schemas.microsoft.com/office/drawing/2018/sketchyshapes" sd="0"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/>
                                </a:custGeom>
                                <ask:type/>
                              </ask:lineSketchStyleProps>
                            </a:ext>
                          </a:extLst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07961143" name="Grafik 307961143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5095" y="182880"/>
                          <a:ext cx="1115695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EEF4161" id="Gruppieren 1" o:spid="_x0000_s1026" style="position:absolute;margin-left:.4pt;margin-top:-2.45pt;width:484pt;height:28.3pt;z-index:251665408;mso-width-relative:margin" coordorigin="950" coordsize="61467,3594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" o:spid="_x0000_s1027" type="#_x0000_t75" style="position:absolute;left:40822;width:2159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" strokeweight=".25pt">
                <v:stroke joinstyle="round"/>
                <v:imagedata r:id="rId4" o:title="" croptop="-970f" cropbottom="-970f"/>
                <o:lock v:ext="edit" aspectratio="f"/>
              </v:shape>
              <v:shape id="Grafik 307961143" o:spid="_x0000_s1028" type="#_x0000_t75" style="position:absolute;left:950;top:1828;width:11157;height:1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">
                <v:imagedata r:id="rId5" o:title=""/>
              </v:shape>
            </v:group>
          </w:pict>
        </mc:Fallback>
      </mc:AlternateContent>
    </w:r>
    <w:r w:rsidR="0084605B">
      <w:t xml:space="preserve"> </w:t>
    </w:r>
  </w:p>
  <w:p w14:paraId="082F8C2D" w14:textId="77777777" w:rsidR="00324556" w:rsidRDefault="00324556" w:rsidP="00E26E85">
    <w:pPr>
      <w:pStyle w:val="Kopfzeile"/>
      <w:tabs>
        <w:tab w:val="clear" w:pos="4536"/>
        <w:tab w:val="clear" w:pos="9072"/>
        <w:tab w:val="left" w:pos="1833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32061"/>
    <w:multiLevelType w:val="hybridMultilevel"/>
    <w:tmpl w:val="E222C7B6"/>
    <w:lvl w:ilvl="0" w:tplc="67C6B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043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F3"/>
    <w:rsid w:val="000A14B5"/>
    <w:rsid w:val="000D47BE"/>
    <w:rsid w:val="000D6A5B"/>
    <w:rsid w:val="000E3934"/>
    <w:rsid w:val="000F039C"/>
    <w:rsid w:val="000F25BF"/>
    <w:rsid w:val="00103CD6"/>
    <w:rsid w:val="00107DF9"/>
    <w:rsid w:val="00111D4B"/>
    <w:rsid w:val="00133D00"/>
    <w:rsid w:val="001C6D48"/>
    <w:rsid w:val="001D0BFA"/>
    <w:rsid w:val="001F0759"/>
    <w:rsid w:val="001F4166"/>
    <w:rsid w:val="00202FB7"/>
    <w:rsid w:val="00217D17"/>
    <w:rsid w:val="00254206"/>
    <w:rsid w:val="00260E5C"/>
    <w:rsid w:val="00283E7E"/>
    <w:rsid w:val="00295396"/>
    <w:rsid w:val="002A5E90"/>
    <w:rsid w:val="002B321E"/>
    <w:rsid w:val="002B4A83"/>
    <w:rsid w:val="002C0A2F"/>
    <w:rsid w:val="002C3228"/>
    <w:rsid w:val="002E51C3"/>
    <w:rsid w:val="003101BF"/>
    <w:rsid w:val="00324556"/>
    <w:rsid w:val="00326C11"/>
    <w:rsid w:val="00331A6D"/>
    <w:rsid w:val="00361B53"/>
    <w:rsid w:val="00390C99"/>
    <w:rsid w:val="003A0EB4"/>
    <w:rsid w:val="003C3E81"/>
    <w:rsid w:val="003D1454"/>
    <w:rsid w:val="003E4259"/>
    <w:rsid w:val="003F1B9C"/>
    <w:rsid w:val="00405A88"/>
    <w:rsid w:val="0041612D"/>
    <w:rsid w:val="00425A9E"/>
    <w:rsid w:val="00427670"/>
    <w:rsid w:val="00461DA9"/>
    <w:rsid w:val="00470571"/>
    <w:rsid w:val="00485B04"/>
    <w:rsid w:val="004E7DCC"/>
    <w:rsid w:val="005222DE"/>
    <w:rsid w:val="00532CAA"/>
    <w:rsid w:val="005549BE"/>
    <w:rsid w:val="00567C1F"/>
    <w:rsid w:val="005913E6"/>
    <w:rsid w:val="005937F4"/>
    <w:rsid w:val="005D4730"/>
    <w:rsid w:val="00606981"/>
    <w:rsid w:val="006168FA"/>
    <w:rsid w:val="0067471C"/>
    <w:rsid w:val="006C4EF9"/>
    <w:rsid w:val="006E7B49"/>
    <w:rsid w:val="00702B72"/>
    <w:rsid w:val="00706772"/>
    <w:rsid w:val="007165E1"/>
    <w:rsid w:val="0072709A"/>
    <w:rsid w:val="00751A72"/>
    <w:rsid w:val="00783389"/>
    <w:rsid w:val="007945AC"/>
    <w:rsid w:val="007B3AEA"/>
    <w:rsid w:val="007C5427"/>
    <w:rsid w:val="00827884"/>
    <w:rsid w:val="0083283E"/>
    <w:rsid w:val="0084605B"/>
    <w:rsid w:val="00867FB5"/>
    <w:rsid w:val="00887082"/>
    <w:rsid w:val="00895686"/>
    <w:rsid w:val="008A206A"/>
    <w:rsid w:val="008D6420"/>
    <w:rsid w:val="009123C9"/>
    <w:rsid w:val="00930C63"/>
    <w:rsid w:val="00932302"/>
    <w:rsid w:val="00932EF9"/>
    <w:rsid w:val="009C71A4"/>
    <w:rsid w:val="009E1BCF"/>
    <w:rsid w:val="00A17D94"/>
    <w:rsid w:val="00A24626"/>
    <w:rsid w:val="00A310F3"/>
    <w:rsid w:val="00A364A8"/>
    <w:rsid w:val="00A365FC"/>
    <w:rsid w:val="00A4062B"/>
    <w:rsid w:val="00A601BF"/>
    <w:rsid w:val="00A73E5C"/>
    <w:rsid w:val="00AB786D"/>
    <w:rsid w:val="00AC076C"/>
    <w:rsid w:val="00AF76C5"/>
    <w:rsid w:val="00B03613"/>
    <w:rsid w:val="00B72AA2"/>
    <w:rsid w:val="00B73C9F"/>
    <w:rsid w:val="00B912C9"/>
    <w:rsid w:val="00B97253"/>
    <w:rsid w:val="00BA715F"/>
    <w:rsid w:val="00BB19A7"/>
    <w:rsid w:val="00BD3962"/>
    <w:rsid w:val="00BF0217"/>
    <w:rsid w:val="00C21895"/>
    <w:rsid w:val="00C24DF5"/>
    <w:rsid w:val="00C264C7"/>
    <w:rsid w:val="00C332C4"/>
    <w:rsid w:val="00C4254B"/>
    <w:rsid w:val="00C42D6B"/>
    <w:rsid w:val="00C54FEA"/>
    <w:rsid w:val="00CA1DBF"/>
    <w:rsid w:val="00CC3332"/>
    <w:rsid w:val="00CC56E3"/>
    <w:rsid w:val="00CD5251"/>
    <w:rsid w:val="00CD7B98"/>
    <w:rsid w:val="00CF037C"/>
    <w:rsid w:val="00CF17FA"/>
    <w:rsid w:val="00D10110"/>
    <w:rsid w:val="00D13BBB"/>
    <w:rsid w:val="00D20398"/>
    <w:rsid w:val="00D87AC0"/>
    <w:rsid w:val="00D90E97"/>
    <w:rsid w:val="00DB0E8A"/>
    <w:rsid w:val="00DC34EB"/>
    <w:rsid w:val="00DD7B8F"/>
    <w:rsid w:val="00DE2C06"/>
    <w:rsid w:val="00DE7D69"/>
    <w:rsid w:val="00E26E85"/>
    <w:rsid w:val="00E42307"/>
    <w:rsid w:val="00E45A47"/>
    <w:rsid w:val="00E6147D"/>
    <w:rsid w:val="00E63C44"/>
    <w:rsid w:val="00E91BE3"/>
    <w:rsid w:val="00E9243F"/>
    <w:rsid w:val="00EA6331"/>
    <w:rsid w:val="00EB2F8F"/>
    <w:rsid w:val="00EB794B"/>
    <w:rsid w:val="00F07A8E"/>
    <w:rsid w:val="00F17951"/>
    <w:rsid w:val="00F216EF"/>
    <w:rsid w:val="00F248E7"/>
    <w:rsid w:val="00F40BFA"/>
    <w:rsid w:val="00F4789B"/>
    <w:rsid w:val="00F61294"/>
    <w:rsid w:val="00F7319E"/>
    <w:rsid w:val="00FA19D6"/>
    <w:rsid w:val="00FA3CD5"/>
    <w:rsid w:val="00FD7166"/>
    <w:rsid w:val="00FE459C"/>
    <w:rsid w:val="00FE684E"/>
    <w:rsid w:val="00FE68CA"/>
    <w:rsid w:val="00FF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1742C80"/>
  <w15:chartTrackingRefBased/>
  <w15:docId w15:val="{04F153DB-05F1-4B66-8631-282A4026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3CD5"/>
    <w:pPr>
      <w:spacing w:after="120" w:line="240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D6A5B"/>
    <w:pPr>
      <w:keepNext/>
      <w:keepLines/>
      <w:spacing w:before="360" w:after="240"/>
      <w:outlineLvl w:val="0"/>
    </w:pPr>
    <w:rPr>
      <w:rFonts w:eastAsiaTheme="majorEastAsia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D6A5B"/>
    <w:pPr>
      <w:keepNext/>
      <w:keepLines/>
      <w:spacing w:after="240"/>
      <w:outlineLvl w:val="1"/>
    </w:pPr>
    <w:rPr>
      <w:rFonts w:eastAsiaTheme="majorEastAsia" w:cstheme="majorBidi"/>
      <w:b/>
      <w:sz w:val="24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73C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324556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rsid w:val="00324556"/>
  </w:style>
  <w:style w:type="paragraph" w:styleId="Fuzeile">
    <w:name w:val="footer"/>
    <w:basedOn w:val="Standard"/>
    <w:link w:val="FuzeileZchn"/>
    <w:uiPriority w:val="99"/>
    <w:unhideWhenUsed/>
    <w:rsid w:val="00324556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324556"/>
  </w:style>
  <w:style w:type="paragraph" w:customStyle="1" w:styleId="FusszeileLogo">
    <w:name w:val="Fusszeile Logo"/>
    <w:basedOn w:val="Fuzeile"/>
    <w:rsid w:val="00F248E7"/>
    <w:pPr>
      <w:widowControl w:val="0"/>
      <w:tabs>
        <w:tab w:val="clear" w:pos="4536"/>
        <w:tab w:val="clear" w:pos="9072"/>
      </w:tabs>
      <w:autoSpaceDE w:val="0"/>
      <w:autoSpaceDN w:val="0"/>
      <w:adjustRightInd w:val="0"/>
      <w:jc w:val="right"/>
      <w:textAlignment w:val="center"/>
    </w:pPr>
    <w:rPr>
      <w:rFonts w:eastAsia="Times New Roman" w:cs="FagoOT"/>
      <w:noProof/>
      <w:color w:val="000000"/>
      <w:spacing w:val="-4"/>
      <w:sz w:val="14"/>
      <w:szCs w:val="14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FE684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E684E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D6A5B"/>
    <w:rPr>
      <w:rFonts w:ascii="Arial" w:eastAsiaTheme="majorEastAsia" w:hAnsi="Arial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D6A5B"/>
    <w:rPr>
      <w:rFonts w:ascii="Arial" w:eastAsiaTheme="majorEastAsia" w:hAnsi="Arial" w:cstheme="majorBidi"/>
      <w:b/>
      <w:sz w:val="24"/>
      <w:szCs w:val="2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A73E5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73E5C"/>
    <w:rPr>
      <w:rFonts w:ascii="Arial" w:hAnsi="Arial"/>
      <w:i/>
      <w:iCs/>
      <w:color w:val="4472C4" w:themeColor="accent1"/>
      <w:sz w:val="20"/>
    </w:rPr>
  </w:style>
  <w:style w:type="table" w:styleId="Tabellenraster">
    <w:name w:val="Table Grid"/>
    <w:basedOn w:val="NormaleTabelle"/>
    <w:uiPriority w:val="39"/>
    <w:rsid w:val="00F40BFA"/>
    <w:pPr>
      <w:spacing w:after="0" w:line="240" w:lineRule="auto"/>
    </w:pPr>
    <w:rPr>
      <w:rFonts w:ascii="Calibri" w:eastAsia="Times New Roman" w:hAnsi="Calibri" w:cs="Calibri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40BFA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de-CH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73C9F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133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uiPriority w:val="39"/>
    <w:rsid w:val="00133D0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133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2">
    <w:name w:val="Tabellenraster12"/>
    <w:basedOn w:val="NormaleTabelle"/>
    <w:next w:val="Tabellenraster"/>
    <w:uiPriority w:val="39"/>
    <w:rsid w:val="005937F4"/>
    <w:pPr>
      <w:spacing w:after="0" w:line="240" w:lineRule="auto"/>
    </w:pPr>
    <w:rPr>
      <w:rFonts w:ascii="Calibri" w:eastAsia="Times New Roman" w:hAnsi="Calibri" w:cs="Calibri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39"/>
    <w:rsid w:val="00485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39"/>
    <w:rsid w:val="00485B04"/>
    <w:pPr>
      <w:spacing w:after="0" w:line="240" w:lineRule="auto"/>
    </w:pPr>
    <w:rPr>
      <w:rFonts w:ascii="Calibri" w:eastAsia="Times New Roman" w:hAnsi="Calibri" w:cs="Calibri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39"/>
    <w:rsid w:val="00832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39"/>
    <w:rsid w:val="0083283E"/>
    <w:pPr>
      <w:spacing w:after="0" w:line="240" w:lineRule="auto"/>
    </w:pPr>
    <w:rPr>
      <w:rFonts w:ascii="Calibri" w:eastAsia="Times New Roman" w:hAnsi="Calibri" w:cs="Calibri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39"/>
    <w:rsid w:val="00832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2">
    <w:name w:val="Tabellenraster312"/>
    <w:basedOn w:val="NormaleTabelle"/>
    <w:next w:val="Tabellenraster"/>
    <w:uiPriority w:val="39"/>
    <w:rsid w:val="0083283E"/>
    <w:pPr>
      <w:spacing w:after="0" w:line="240" w:lineRule="auto"/>
    </w:pPr>
    <w:rPr>
      <w:rFonts w:ascii="Calibri" w:eastAsia="Times New Roman" w:hAnsi="Calibri" w:cs="Calibri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1F0759"/>
    <w:rPr>
      <w:color w:val="666666"/>
    </w:rPr>
  </w:style>
  <w:style w:type="character" w:customStyle="1" w:styleId="Formatvorlage1">
    <w:name w:val="Formatvorlage1"/>
    <w:basedOn w:val="Absatz-Standardschriftart"/>
    <w:uiPriority w:val="1"/>
    <w:rsid w:val="00C54FEA"/>
    <w:rPr>
      <w:rFonts w:ascii="Arial" w:hAnsi="Arial"/>
      <w:sz w:val="18"/>
    </w:rPr>
  </w:style>
  <w:style w:type="character" w:customStyle="1" w:styleId="Formatvorlage2">
    <w:name w:val="Formatvorlage2"/>
    <w:basedOn w:val="Absatz-Standardschriftart"/>
    <w:uiPriority w:val="1"/>
    <w:rsid w:val="003F1B9C"/>
    <w:rPr>
      <w:rFonts w:ascii="Arial" w:hAnsi="Arial"/>
      <w:color w:val="auto"/>
      <w:sz w:val="20"/>
    </w:rPr>
  </w:style>
  <w:style w:type="character" w:customStyle="1" w:styleId="Formatvorlage3">
    <w:name w:val="Formatvorlage3"/>
    <w:basedOn w:val="Absatz-Standardschriftart"/>
    <w:uiPriority w:val="1"/>
    <w:rsid w:val="003F1B9C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9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sana\M-KIS_Umsetzungen\NEW%20-%20AKTUELLE%20WORD%20OK\x%20in%20Bearbeitung\ASL_Geburtsanmeldun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58A4C825C1F4739B961232B15B4DD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A575CA-E679-4E6F-9852-7DB706D9C5CD}"/>
      </w:docPartPr>
      <w:docPartBody>
        <w:p w:rsidR="00E917F9" w:rsidRDefault="00666E7B" w:rsidP="00666E7B">
          <w:pPr>
            <w:pStyle w:val="258A4C825C1F4739B961232B15B4DDC0"/>
          </w:pPr>
          <w:r>
            <w:rPr>
              <w:rStyle w:val="Formatvorlage1"/>
            </w:rPr>
            <w:t xml:space="preserve">                                                </w:t>
          </w:r>
        </w:p>
      </w:docPartBody>
    </w:docPart>
    <w:docPart>
      <w:docPartPr>
        <w:name w:val="6F0F079D6B204C3A9B1A1B7E26D3B0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7F8E8E-2124-4DBC-8BD6-A45966565BE5}"/>
      </w:docPartPr>
      <w:docPartBody>
        <w:p w:rsidR="00E917F9" w:rsidRDefault="00666E7B" w:rsidP="00666E7B">
          <w:pPr>
            <w:pStyle w:val="6F0F079D6B204C3A9B1A1B7E26D3B064"/>
          </w:pPr>
          <w:r>
            <w:rPr>
              <w:rStyle w:val="Formatvorlage1"/>
            </w:rPr>
            <w:t xml:space="preserve">                                                </w:t>
          </w:r>
        </w:p>
      </w:docPartBody>
    </w:docPart>
    <w:docPart>
      <w:docPartPr>
        <w:name w:val="53AC9B7857714489B7213A79B03E5D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1EBCE7-0300-4F40-B021-CA4B8C4BAD07}"/>
      </w:docPartPr>
      <w:docPartBody>
        <w:p w:rsidR="00E917F9" w:rsidRDefault="00666E7B" w:rsidP="00666E7B">
          <w:pPr>
            <w:pStyle w:val="53AC9B7857714489B7213A79B03E5D2C"/>
          </w:pPr>
          <w:r>
            <w:rPr>
              <w:rStyle w:val="Formatvorlage1"/>
            </w:rPr>
            <w:t xml:space="preserve">                                                </w:t>
          </w:r>
        </w:p>
      </w:docPartBody>
    </w:docPart>
    <w:docPart>
      <w:docPartPr>
        <w:name w:val="35A8B263F7E04C6591C0371249C100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7B0342-2573-4CC1-B55D-F9D5FC6FCCCA}"/>
      </w:docPartPr>
      <w:docPartBody>
        <w:p w:rsidR="00E917F9" w:rsidRDefault="00666E7B" w:rsidP="00666E7B">
          <w:pPr>
            <w:pStyle w:val="35A8B263F7E04C6591C0371249C100A7"/>
          </w:pPr>
          <w:r>
            <w:rPr>
              <w:rStyle w:val="Formatvorlage1"/>
            </w:rPr>
            <w:t xml:space="preserve">                                                </w:t>
          </w:r>
        </w:p>
      </w:docPartBody>
    </w:docPart>
    <w:docPart>
      <w:docPartPr>
        <w:name w:val="1AFB0AEBF2CB43C6AA3E634F3E130A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5345FB-3FFD-4320-852E-414D58874C7B}"/>
      </w:docPartPr>
      <w:docPartBody>
        <w:p w:rsidR="00E917F9" w:rsidRDefault="00666E7B" w:rsidP="00666E7B">
          <w:pPr>
            <w:pStyle w:val="1AFB0AEBF2CB43C6AA3E634F3E130A44"/>
          </w:pPr>
          <w:r>
            <w:rPr>
              <w:rStyle w:val="Formatvorlage1"/>
            </w:rPr>
            <w:t xml:space="preserve">                                                </w:t>
          </w:r>
        </w:p>
      </w:docPartBody>
    </w:docPart>
    <w:docPart>
      <w:docPartPr>
        <w:name w:val="92F6C8B6A43F49D9ABEFB51127D04B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A1D3F0-C780-41E6-BC97-4FDCF60D3AEE}"/>
      </w:docPartPr>
      <w:docPartBody>
        <w:p w:rsidR="00E917F9" w:rsidRDefault="00666E7B" w:rsidP="00666E7B">
          <w:pPr>
            <w:pStyle w:val="92F6C8B6A43F49D9ABEFB51127D04B8A"/>
          </w:pPr>
          <w:r>
            <w:rPr>
              <w:rStyle w:val="Formatvorlage1"/>
            </w:rPr>
            <w:t xml:space="preserve">                                                </w:t>
          </w:r>
        </w:p>
      </w:docPartBody>
    </w:docPart>
    <w:docPart>
      <w:docPartPr>
        <w:name w:val="85D9B0BE804B4B4E9B4D6679BDFF25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1AC8E7-EC55-4A87-8096-3976A3F25B8D}"/>
      </w:docPartPr>
      <w:docPartBody>
        <w:p w:rsidR="00E917F9" w:rsidRDefault="00666E7B" w:rsidP="00666E7B">
          <w:pPr>
            <w:pStyle w:val="85D9B0BE804B4B4E9B4D6679BDFF25C3"/>
          </w:pPr>
          <w:r>
            <w:rPr>
              <w:rStyle w:val="Formatvorlage1"/>
            </w:rPr>
            <w:t xml:space="preserve">                                                </w:t>
          </w:r>
        </w:p>
      </w:docPartBody>
    </w:docPart>
    <w:docPart>
      <w:docPartPr>
        <w:name w:val="1CA0EB7184214C9983FFD1DA3256D4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22F907-F87D-4A16-AA03-7B426DE15FF3}"/>
      </w:docPartPr>
      <w:docPartBody>
        <w:p w:rsidR="00E917F9" w:rsidRDefault="00666E7B" w:rsidP="00666E7B">
          <w:pPr>
            <w:pStyle w:val="1CA0EB7184214C9983FFD1DA3256D4D1"/>
          </w:pPr>
          <w:r>
            <w:rPr>
              <w:rStyle w:val="Formatvorlage1"/>
            </w:rPr>
            <w:t xml:space="preserve">                                                </w:t>
          </w:r>
        </w:p>
      </w:docPartBody>
    </w:docPart>
    <w:docPart>
      <w:docPartPr>
        <w:name w:val="CF1B3386A0EE4AD19D5293B9104C3F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4029A1-B8BB-47E2-BE25-62EE3801F4AA}"/>
      </w:docPartPr>
      <w:docPartBody>
        <w:p w:rsidR="00E917F9" w:rsidRDefault="00666E7B" w:rsidP="00666E7B">
          <w:pPr>
            <w:pStyle w:val="CF1B3386A0EE4AD19D5293B9104C3F47"/>
          </w:pPr>
          <w:r>
            <w:rPr>
              <w:rStyle w:val="Formatvorlage1"/>
            </w:rPr>
            <w:t xml:space="preserve">                                                </w:t>
          </w:r>
        </w:p>
      </w:docPartBody>
    </w:docPart>
    <w:docPart>
      <w:docPartPr>
        <w:name w:val="DCD04DAD110D40B9B2C343E022148A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8003F5-A443-4A9D-8088-7ECD5A728741}"/>
      </w:docPartPr>
      <w:docPartBody>
        <w:p w:rsidR="00E917F9" w:rsidRDefault="00666E7B" w:rsidP="00666E7B">
          <w:pPr>
            <w:pStyle w:val="DCD04DAD110D40B9B2C343E022148A87"/>
          </w:pPr>
          <w:r>
            <w:rPr>
              <w:rStyle w:val="Formatvorlage1"/>
            </w:rPr>
            <w:t xml:space="preserve">                                                </w:t>
          </w:r>
        </w:p>
      </w:docPartBody>
    </w:docPart>
    <w:docPart>
      <w:docPartPr>
        <w:name w:val="129C32F6761242C2B4052986D0D076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7970B0-1039-4BF1-A768-2A24106386DF}"/>
      </w:docPartPr>
      <w:docPartBody>
        <w:p w:rsidR="00E917F9" w:rsidRDefault="00666E7B" w:rsidP="00666E7B">
          <w:pPr>
            <w:pStyle w:val="129C32F6761242C2B4052986D0D0765B"/>
          </w:pPr>
          <w:r>
            <w:rPr>
              <w:rStyle w:val="Formatvorlage1"/>
            </w:rPr>
            <w:t xml:space="preserve">                                                </w:t>
          </w:r>
        </w:p>
      </w:docPartBody>
    </w:docPart>
    <w:docPart>
      <w:docPartPr>
        <w:name w:val="81E962ADFF4842B0BFC1687038647D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010D94-923C-488A-9652-CC623A549C9D}"/>
      </w:docPartPr>
      <w:docPartBody>
        <w:p w:rsidR="00E917F9" w:rsidRDefault="00666E7B" w:rsidP="00666E7B">
          <w:pPr>
            <w:pStyle w:val="81E962ADFF4842B0BFC1687038647DB9"/>
          </w:pPr>
          <w:r>
            <w:rPr>
              <w:rStyle w:val="Formatvorlage1"/>
            </w:rPr>
            <w:t xml:space="preserve">                                                </w:t>
          </w:r>
        </w:p>
      </w:docPartBody>
    </w:docPart>
    <w:docPart>
      <w:docPartPr>
        <w:name w:val="A00BEE765E6B43999078209075B5F2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51688D-0B8A-4CEF-B615-D18F1D4009FE}"/>
      </w:docPartPr>
      <w:docPartBody>
        <w:p w:rsidR="00E917F9" w:rsidRDefault="00666E7B" w:rsidP="00666E7B">
          <w:pPr>
            <w:pStyle w:val="A00BEE765E6B43999078209075B5F2DF"/>
          </w:pPr>
          <w:r>
            <w:rPr>
              <w:rStyle w:val="Formatvorlage1"/>
            </w:rPr>
            <w:t xml:space="preserve">                                                </w:t>
          </w:r>
        </w:p>
      </w:docPartBody>
    </w:docPart>
    <w:docPart>
      <w:docPartPr>
        <w:name w:val="B09A7603826C46A6B6497F047C5BE0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785667-52EB-4CB8-85E7-084CE61BCA48}"/>
      </w:docPartPr>
      <w:docPartBody>
        <w:p w:rsidR="00E917F9" w:rsidRDefault="00666E7B" w:rsidP="00666E7B">
          <w:pPr>
            <w:pStyle w:val="B09A7603826C46A6B6497F047C5BE029"/>
          </w:pPr>
          <w:r>
            <w:rPr>
              <w:rStyle w:val="Formatvorlage1"/>
            </w:rPr>
            <w:t xml:space="preserve">                                                </w:t>
          </w:r>
        </w:p>
      </w:docPartBody>
    </w:docPart>
    <w:docPart>
      <w:docPartPr>
        <w:name w:val="DB184E84EE884B2286AF31B5E2CD23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84CBD6-C808-40CB-99E6-4E269F0BF8D8}"/>
      </w:docPartPr>
      <w:docPartBody>
        <w:p w:rsidR="00E917F9" w:rsidRDefault="00666E7B" w:rsidP="00666E7B">
          <w:pPr>
            <w:pStyle w:val="DB184E84EE884B2286AF31B5E2CD23E9"/>
          </w:pPr>
          <w:r>
            <w:rPr>
              <w:rStyle w:val="Formatvorlage1"/>
            </w:rPr>
            <w:t xml:space="preserve">                                                </w:t>
          </w:r>
        </w:p>
      </w:docPartBody>
    </w:docPart>
    <w:docPart>
      <w:docPartPr>
        <w:name w:val="7A27D65A2B284FA78FE5EA6CCC7C0E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E80A66-EDFF-4736-992E-5C9DC54F1AD6}"/>
      </w:docPartPr>
      <w:docPartBody>
        <w:p w:rsidR="00E917F9" w:rsidRDefault="00666E7B" w:rsidP="00666E7B">
          <w:pPr>
            <w:pStyle w:val="7A27D65A2B284FA78FE5EA6CCC7C0E73"/>
          </w:pPr>
          <w:r>
            <w:rPr>
              <w:rStyle w:val="Formatvorlage1"/>
            </w:rPr>
            <w:t xml:space="preserve">             </w:t>
          </w:r>
        </w:p>
      </w:docPartBody>
    </w:docPart>
    <w:docPart>
      <w:docPartPr>
        <w:name w:val="D3F6608B2446435EBFA9715B92E163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8E53BC-1522-4D68-9786-5D6A28D29BC3}"/>
      </w:docPartPr>
      <w:docPartBody>
        <w:p w:rsidR="00E917F9" w:rsidRDefault="00666E7B" w:rsidP="00666E7B">
          <w:pPr>
            <w:pStyle w:val="D3F6608B2446435EBFA9715B92E16326"/>
          </w:pPr>
          <w:r>
            <w:rPr>
              <w:rStyle w:val="Formatvorlage1"/>
            </w:rPr>
            <w:t xml:space="preserve">             </w:t>
          </w:r>
        </w:p>
      </w:docPartBody>
    </w:docPart>
    <w:docPart>
      <w:docPartPr>
        <w:name w:val="DBA7E53A7E184A858DEDA4F167FDB1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B92F69-0A7D-4AFD-A1A6-C2F115B501F2}"/>
      </w:docPartPr>
      <w:docPartBody>
        <w:p w:rsidR="00E917F9" w:rsidRDefault="00666E7B" w:rsidP="00666E7B">
          <w:pPr>
            <w:pStyle w:val="DBA7E53A7E184A858DEDA4F167FDB1F9"/>
          </w:pPr>
          <w:r>
            <w:rPr>
              <w:rStyle w:val="Formatvorlage1"/>
            </w:rPr>
            <w:t xml:space="preserve">             </w:t>
          </w:r>
        </w:p>
      </w:docPartBody>
    </w:docPart>
    <w:docPart>
      <w:docPartPr>
        <w:name w:val="B3096233B04F4A61ACA40A5D79AD2F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83840E-B3F3-4729-BE34-0B8F792D8E5E}"/>
      </w:docPartPr>
      <w:docPartBody>
        <w:p w:rsidR="00E917F9" w:rsidRDefault="00666E7B" w:rsidP="00666E7B">
          <w:pPr>
            <w:pStyle w:val="B3096233B04F4A61ACA40A5D79AD2F75"/>
          </w:pPr>
          <w:r>
            <w:rPr>
              <w:rStyle w:val="Formatvorlage1"/>
            </w:rPr>
            <w:t xml:space="preserve">             </w:t>
          </w:r>
        </w:p>
      </w:docPartBody>
    </w:docPart>
    <w:docPart>
      <w:docPartPr>
        <w:name w:val="1C14AC5319C74A39B3036A09799882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5114E6-E200-4B55-A19B-6AD5750C8BEA}"/>
      </w:docPartPr>
      <w:docPartBody>
        <w:p w:rsidR="00E917F9" w:rsidRDefault="00666E7B" w:rsidP="00666E7B">
          <w:pPr>
            <w:pStyle w:val="1C14AC5319C74A39B3036A0979988208"/>
          </w:pPr>
          <w:r>
            <w:rPr>
              <w:rStyle w:val="Formatvorlage1"/>
            </w:rPr>
            <w:t xml:space="preserve">             </w:t>
          </w:r>
        </w:p>
      </w:docPartBody>
    </w:docPart>
    <w:docPart>
      <w:docPartPr>
        <w:name w:val="65543C8A110A4AD8BFE21A33D195A1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3590B7-9A77-4628-A28B-8F66C7FF1A78}"/>
      </w:docPartPr>
      <w:docPartBody>
        <w:p w:rsidR="00E917F9" w:rsidRDefault="00666E7B" w:rsidP="00666E7B">
          <w:pPr>
            <w:pStyle w:val="65543C8A110A4AD8BFE21A33D195A129"/>
          </w:pPr>
          <w:r>
            <w:rPr>
              <w:rStyle w:val="Formatvorlage1"/>
            </w:rPr>
            <w:t xml:space="preserve">                                                </w:t>
          </w:r>
        </w:p>
      </w:docPartBody>
    </w:docPart>
    <w:docPart>
      <w:docPartPr>
        <w:name w:val="8BD16C7813864F22B7E0461C02808E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4B9EBF-4BB3-43F0-A8EF-88BC2181462C}"/>
      </w:docPartPr>
      <w:docPartBody>
        <w:p w:rsidR="00E917F9" w:rsidRDefault="00666E7B" w:rsidP="00666E7B">
          <w:pPr>
            <w:pStyle w:val="8BD16C7813864F22B7E0461C02808E4C"/>
          </w:pPr>
          <w:r w:rsidRPr="00AC076C">
            <w:t xml:space="preserve">Bitte serologische Befunde </w:t>
          </w:r>
          <w:r>
            <w:t xml:space="preserve">als Beilage </w:t>
          </w:r>
          <w:r w:rsidRPr="00AC076C">
            <w:t>mitsenden</w:t>
          </w:r>
        </w:p>
      </w:docPartBody>
    </w:docPart>
    <w:docPart>
      <w:docPartPr>
        <w:name w:val="F3D9DB40B10848DCAEA722D6B44C95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158625-5DD3-4D29-9347-90DCDF12E373}"/>
      </w:docPartPr>
      <w:docPartBody>
        <w:p w:rsidR="00E917F9" w:rsidRDefault="00666E7B" w:rsidP="00666E7B">
          <w:pPr>
            <w:pStyle w:val="F3D9DB40B10848DCAEA722D6B44C95F9"/>
          </w:pPr>
          <w:r w:rsidRPr="003F1B9C">
            <w:rPr>
              <w:rStyle w:val="Formatvorlage1"/>
              <w:color w:val="BFBFBF" w:themeColor="background1" w:themeShade="BF"/>
            </w:rPr>
            <w:t>kann elektronisch hinzugefügt werden</w:t>
          </w:r>
        </w:p>
      </w:docPartBody>
    </w:docPart>
    <w:docPart>
      <w:docPartPr>
        <w:name w:val="AB8E5E41C5964A6FA0048087C4727D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BBBF77-0B90-420D-A43E-206BB922A237}"/>
      </w:docPartPr>
      <w:docPartBody>
        <w:p w:rsidR="00E917F9" w:rsidRDefault="00666E7B" w:rsidP="00666E7B">
          <w:pPr>
            <w:pStyle w:val="AB8E5E41C5964A6FA0048087C4727D96"/>
          </w:pPr>
          <w:r w:rsidRPr="003F1B9C">
            <w:rPr>
              <w:rStyle w:val="Formatvorlage1"/>
              <w:color w:val="BFBFBF" w:themeColor="background1" w:themeShade="BF"/>
            </w:rPr>
            <w:t>Datum hier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agoOT">
    <w:altName w:val="Segoe Scrip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7F9"/>
    <w:rsid w:val="00666E7B"/>
    <w:rsid w:val="006E7B49"/>
    <w:rsid w:val="00CA1DBF"/>
    <w:rsid w:val="00E917F9"/>
    <w:rsid w:val="00EB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66E7B"/>
    <w:rPr>
      <w:color w:val="666666"/>
    </w:rPr>
  </w:style>
  <w:style w:type="paragraph" w:customStyle="1" w:styleId="258A4C825C1F4739B961232B15B4DDC0">
    <w:name w:val="258A4C825C1F4739B961232B15B4DDC0"/>
    <w:rsid w:val="00666E7B"/>
    <w:pPr>
      <w:spacing w:after="12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A00BEE765E6B43999078209075B5F2DF">
    <w:name w:val="A00BEE765E6B43999078209075B5F2DF"/>
    <w:rsid w:val="00666E7B"/>
    <w:pPr>
      <w:spacing w:after="12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6F0F079D6B204C3A9B1A1B7E26D3B064">
    <w:name w:val="6F0F079D6B204C3A9B1A1B7E26D3B064"/>
    <w:rsid w:val="00666E7B"/>
    <w:pPr>
      <w:spacing w:after="12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B09A7603826C46A6B6497F047C5BE029">
    <w:name w:val="B09A7603826C46A6B6497F047C5BE029"/>
    <w:rsid w:val="00666E7B"/>
    <w:pPr>
      <w:spacing w:after="12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53AC9B7857714489B7213A79B03E5D2C">
    <w:name w:val="53AC9B7857714489B7213A79B03E5D2C"/>
    <w:rsid w:val="00666E7B"/>
    <w:pPr>
      <w:spacing w:after="12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DB184E84EE884B2286AF31B5E2CD23E9">
    <w:name w:val="DB184E84EE884B2286AF31B5E2CD23E9"/>
    <w:rsid w:val="00666E7B"/>
    <w:pPr>
      <w:spacing w:after="12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35A8B263F7E04C6591C0371249C100A7">
    <w:name w:val="35A8B263F7E04C6591C0371249C100A7"/>
    <w:rsid w:val="00666E7B"/>
    <w:pPr>
      <w:spacing w:after="12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1AFB0AEBF2CB43C6AA3E634F3E130A44">
    <w:name w:val="1AFB0AEBF2CB43C6AA3E634F3E130A44"/>
    <w:rsid w:val="00666E7B"/>
    <w:pPr>
      <w:spacing w:after="12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7A27D65A2B284FA78FE5EA6CCC7C0E73">
    <w:name w:val="7A27D65A2B284FA78FE5EA6CCC7C0E73"/>
    <w:rsid w:val="00666E7B"/>
    <w:pPr>
      <w:spacing w:after="12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D3F6608B2446435EBFA9715B92E16326">
    <w:name w:val="D3F6608B2446435EBFA9715B92E16326"/>
    <w:rsid w:val="00666E7B"/>
    <w:pPr>
      <w:spacing w:after="12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DBA7E53A7E184A858DEDA4F167FDB1F9">
    <w:name w:val="DBA7E53A7E184A858DEDA4F167FDB1F9"/>
    <w:rsid w:val="00666E7B"/>
    <w:pPr>
      <w:spacing w:after="12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B3096233B04F4A61ACA40A5D79AD2F75">
    <w:name w:val="B3096233B04F4A61ACA40A5D79AD2F75"/>
    <w:rsid w:val="00666E7B"/>
    <w:pPr>
      <w:spacing w:after="12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1C14AC5319C74A39B3036A0979988208">
    <w:name w:val="1C14AC5319C74A39B3036A0979988208"/>
    <w:rsid w:val="00666E7B"/>
    <w:pPr>
      <w:spacing w:after="12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129C32F6761242C2B4052986D0D0765B">
    <w:name w:val="129C32F6761242C2B4052986D0D0765B"/>
    <w:rsid w:val="00666E7B"/>
    <w:pPr>
      <w:spacing w:after="12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81E962ADFF4842B0BFC1687038647DB9">
    <w:name w:val="81E962ADFF4842B0BFC1687038647DB9"/>
    <w:rsid w:val="00666E7B"/>
    <w:pPr>
      <w:spacing w:after="12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8BD16C7813864F22B7E0461C02808E4C">
    <w:name w:val="8BD16C7813864F22B7E0461C02808E4C"/>
    <w:rsid w:val="00666E7B"/>
    <w:pPr>
      <w:spacing w:after="12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92F6C8B6A43F49D9ABEFB51127D04B8A">
    <w:name w:val="92F6C8B6A43F49D9ABEFB51127D04B8A"/>
    <w:rsid w:val="00666E7B"/>
    <w:pPr>
      <w:spacing w:after="12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65543C8A110A4AD8BFE21A33D195A129">
    <w:name w:val="65543C8A110A4AD8BFE21A33D195A129"/>
    <w:rsid w:val="00666E7B"/>
    <w:pPr>
      <w:spacing w:after="12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85D9B0BE804B4B4E9B4D6679BDFF25C3">
    <w:name w:val="85D9B0BE804B4B4E9B4D6679BDFF25C3"/>
    <w:rsid w:val="00666E7B"/>
    <w:pPr>
      <w:spacing w:after="12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1CA0EB7184214C9983FFD1DA3256D4D1">
    <w:name w:val="1CA0EB7184214C9983FFD1DA3256D4D1"/>
    <w:rsid w:val="00666E7B"/>
    <w:pPr>
      <w:spacing w:after="12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CF1B3386A0EE4AD19D5293B9104C3F47">
    <w:name w:val="CF1B3386A0EE4AD19D5293B9104C3F47"/>
    <w:rsid w:val="00666E7B"/>
    <w:pPr>
      <w:spacing w:after="12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DCD04DAD110D40B9B2C343E022148A87">
    <w:name w:val="DCD04DAD110D40B9B2C343E022148A87"/>
    <w:rsid w:val="00666E7B"/>
    <w:pPr>
      <w:spacing w:after="12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AB8E5E41C5964A6FA0048087C4727D96">
    <w:name w:val="AB8E5E41C5964A6FA0048087C4727D96"/>
    <w:rsid w:val="00666E7B"/>
    <w:pPr>
      <w:spacing w:after="12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F3D9DB40B10848DCAEA722D6B44C95F9">
    <w:name w:val="F3D9DB40B10848DCAEA722D6B44C95F9"/>
    <w:rsid w:val="00666E7B"/>
    <w:pPr>
      <w:spacing w:after="12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character" w:customStyle="1" w:styleId="Formatvorlage1">
    <w:name w:val="Formatvorlage1"/>
    <w:basedOn w:val="Absatz-Standardschriftart"/>
    <w:uiPriority w:val="1"/>
    <w:rsid w:val="00666E7B"/>
    <w:rPr>
      <w:rFonts w:ascii="Arial" w:hAnsi="Arial"/>
      <w:sz w:val="18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7E365-9CED-4AFC-ABAB-E2B9F54CE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ASL_Geburtsanmeldung.dotx</Template>
  <TotalTime>0</TotalTime>
  <Pages>1</Pages>
  <Words>199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Szasz Isabella</dc:creator>
  <cp:keywords/>
  <dc:description/>
  <cp:lastModifiedBy>Szasz Isabella</cp:lastModifiedBy>
  <cp:revision>12</cp:revision>
  <cp:lastPrinted>2026-07-09T09:03:00Z</cp:lastPrinted>
  <dcterms:created xsi:type="dcterms:W3CDTF">2026-06-18T12:05:00Z</dcterms:created>
  <dcterms:modified xsi:type="dcterms:W3CDTF">2026-07-09T09:04:00Z</dcterms:modified>
</cp:coreProperties>
</file>